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36E06" w14:textId="77777777" w:rsidR="00853236" w:rsidRPr="006F418B" w:rsidRDefault="00853236" w:rsidP="00853236">
      <w:pPr>
        <w:keepLines/>
        <w:tabs>
          <w:tab w:val="left" w:pos="1335"/>
        </w:tabs>
        <w:spacing w:after="160" w:line="259" w:lineRule="auto"/>
        <w:rPr>
          <w:rFonts w:ascii="Calibri" w:eastAsiaTheme="minorHAnsi" w:hAnsi="Calibri" w:cstheme="minorBidi"/>
          <w:lang w:eastAsia="en-US"/>
        </w:rPr>
      </w:pPr>
      <w:r w:rsidRPr="006F418B">
        <w:rPr>
          <w:rFonts w:ascii="Calibri" w:eastAsiaTheme="minorHAnsi" w:hAnsi="Calibri" w:cstheme="minorBidi"/>
          <w:noProof/>
        </w:rPr>
        <w:drawing>
          <wp:anchor distT="0" distB="0" distL="114300" distR="114300" simplePos="0" relativeHeight="251663360" behindDoc="1" locked="0" layoutInCell="1" allowOverlap="1" wp14:anchorId="4D4F17DF" wp14:editId="6E539B5A">
            <wp:simplePos x="0" y="0"/>
            <wp:positionH relativeFrom="margin">
              <wp:posOffset>44146</wp:posOffset>
            </wp:positionH>
            <wp:positionV relativeFrom="paragraph">
              <wp:posOffset>-179401</wp:posOffset>
            </wp:positionV>
            <wp:extent cx="1277013" cy="429370"/>
            <wp:effectExtent l="19050" t="0" r="0" b="0"/>
            <wp:wrapNone/>
            <wp:docPr id="10" name="Рисунок 10" descr="log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logo_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13" cy="42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90DE7B" w14:textId="77777777" w:rsidR="00853236" w:rsidRPr="000B2182" w:rsidRDefault="00853236" w:rsidP="00853236">
      <w:pPr>
        <w:keepLines/>
        <w:tabs>
          <w:tab w:val="left" w:pos="851"/>
          <w:tab w:val="center" w:pos="4677"/>
          <w:tab w:val="right" w:pos="9355"/>
        </w:tabs>
        <w:spacing w:after="160" w:line="259" w:lineRule="auto"/>
        <w:rPr>
          <w:rFonts w:ascii="Calibri" w:eastAsiaTheme="minorHAnsi" w:hAnsi="Calibri" w:cstheme="minorBidi"/>
          <w:b/>
          <w:sz w:val="16"/>
          <w:szCs w:val="16"/>
          <w:lang w:eastAsia="en-US"/>
        </w:rPr>
      </w:pPr>
      <w:r>
        <w:rPr>
          <w:rFonts w:ascii="Calibri" w:eastAsiaTheme="minorHAnsi" w:hAnsi="Calibri" w:cstheme="minorBidi"/>
          <w:b/>
          <w:color w:val="808080"/>
          <w:sz w:val="14"/>
          <w:szCs w:val="28"/>
          <w:lang w:eastAsia="en-US"/>
        </w:rPr>
        <w:t xml:space="preserve">            </w:t>
      </w:r>
      <w:r w:rsidRPr="000B2182">
        <w:rPr>
          <w:rFonts w:ascii="Calibri" w:eastAsiaTheme="minorHAnsi" w:hAnsi="Calibri" w:cstheme="minorBidi"/>
          <w:b/>
          <w:color w:val="808080"/>
          <w:sz w:val="16"/>
          <w:szCs w:val="16"/>
          <w:lang w:eastAsia="en-US"/>
        </w:rPr>
        <w:t>ООО «банк Раунд»</w:t>
      </w:r>
    </w:p>
    <w:p w14:paraId="07B3E9A8" w14:textId="77777777" w:rsidR="00853236" w:rsidRPr="000B2182" w:rsidRDefault="00853236" w:rsidP="00853236">
      <w:pPr>
        <w:spacing w:after="40"/>
        <w:jc w:val="center"/>
        <w:rPr>
          <w:rFonts w:ascii="Calibri" w:hAnsi="Calibri"/>
          <w:b/>
          <w:sz w:val="40"/>
          <w:szCs w:val="40"/>
        </w:rPr>
      </w:pPr>
      <w:r w:rsidRPr="000B2182">
        <w:rPr>
          <w:rFonts w:ascii="Calibri" w:hAnsi="Calibri"/>
          <w:b/>
          <w:sz w:val="40"/>
          <w:szCs w:val="40"/>
        </w:rPr>
        <w:t>АНКЕТА ПОРУЧИТЕЛЯ/ЗАЛОГОДАТЕЛЯ</w:t>
      </w:r>
    </w:p>
    <w:p w14:paraId="1C1784C3" w14:textId="77777777" w:rsidR="00853236" w:rsidRPr="000B2182" w:rsidRDefault="00853236" w:rsidP="00853236">
      <w:pPr>
        <w:spacing w:after="40"/>
        <w:jc w:val="center"/>
        <w:rPr>
          <w:rFonts w:ascii="Calibri" w:hAnsi="Calibri"/>
          <w:b/>
          <w:sz w:val="16"/>
          <w:szCs w:val="24"/>
        </w:rPr>
      </w:pPr>
      <w:r w:rsidRPr="000B2182">
        <w:rPr>
          <w:rFonts w:ascii="Calibri" w:hAnsi="Calibri"/>
          <w:b/>
          <w:sz w:val="16"/>
          <w:szCs w:val="24"/>
        </w:rPr>
        <w:t>СВЕДЕНИЯ О ЗАПРАШИВАЕМОМ КРЕДИТНОМ ПРОДУКТЕ: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3"/>
        <w:gridCol w:w="1441"/>
        <w:gridCol w:w="1441"/>
        <w:gridCol w:w="2402"/>
        <w:gridCol w:w="2402"/>
      </w:tblGrid>
      <w:tr w:rsidR="00853236" w:rsidRPr="006F418B" w14:paraId="6FF12154" w14:textId="77777777" w:rsidTr="00853236">
        <w:trPr>
          <w:cantSplit/>
          <w:trHeight w:val="340"/>
        </w:trPr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D4CDF31" w14:textId="77777777" w:rsidR="00853236" w:rsidRPr="000B2182" w:rsidRDefault="00853236" w:rsidP="00853236">
            <w:pPr>
              <w:tabs>
                <w:tab w:val="left" w:pos="708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Сумма кредита</w:t>
            </w:r>
          </w:p>
          <w:p w14:paraId="191B370A" w14:textId="77777777" w:rsidR="00853236" w:rsidRPr="000B2182" w:rsidRDefault="00853236" w:rsidP="00853236">
            <w:pPr>
              <w:tabs>
                <w:tab w:val="left" w:pos="708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41B451D" w14:textId="77777777" w:rsidR="00853236" w:rsidRPr="000B2182" w:rsidRDefault="00853236" w:rsidP="00853236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Валюта кредита</w:t>
            </w:r>
          </w:p>
          <w:p w14:paraId="65373224" w14:textId="77777777" w:rsidR="00853236" w:rsidRPr="000B2182" w:rsidRDefault="00853236" w:rsidP="00853236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18B694C" w14:textId="77777777" w:rsidR="00853236" w:rsidRPr="000B2182" w:rsidRDefault="00853236" w:rsidP="00853236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Срок (мес.)</w:t>
            </w:r>
          </w:p>
          <w:p w14:paraId="2C533066" w14:textId="77777777" w:rsidR="00853236" w:rsidRPr="000B2182" w:rsidRDefault="00853236" w:rsidP="00853236">
            <w:pPr>
              <w:tabs>
                <w:tab w:val="left" w:pos="1773"/>
                <w:tab w:val="center" w:pos="4677"/>
                <w:tab w:val="right" w:pos="9355"/>
              </w:tabs>
              <w:spacing w:after="12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E747DD8" w14:textId="77777777" w:rsidR="00853236" w:rsidRPr="000B2182" w:rsidRDefault="00853236" w:rsidP="00853236">
            <w:pPr>
              <w:widowControl w:val="0"/>
              <w:spacing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Целевое использование</w:t>
            </w:r>
          </w:p>
          <w:p w14:paraId="260C7135" w14:textId="77777777" w:rsidR="00853236" w:rsidRPr="00795517" w:rsidRDefault="00853236" w:rsidP="00853236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795517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517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95517">
              <w:rPr>
                <w:rFonts w:ascii="Calibri" w:hAnsi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95517">
              <w:rPr>
                <w:rFonts w:ascii="Calibri" w:hAnsi="Calibri"/>
                <w:sz w:val="18"/>
                <w:szCs w:val="18"/>
              </w:rPr>
              <w:t>Потребительские цели</w:t>
            </w:r>
          </w:p>
          <w:p w14:paraId="465FB866" w14:textId="77777777" w:rsidR="00853236" w:rsidRPr="00795517" w:rsidRDefault="00853236" w:rsidP="00853236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795517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517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95517">
              <w:rPr>
                <w:rFonts w:ascii="Calibri" w:hAnsi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95517">
              <w:rPr>
                <w:rFonts w:ascii="Calibri" w:hAnsi="Calibri"/>
                <w:sz w:val="18"/>
                <w:szCs w:val="18"/>
              </w:rPr>
              <w:t>Автокреди</w:t>
            </w:r>
            <w:r w:rsidRPr="00795517">
              <w:rPr>
                <w:rFonts w:ascii="Calibri" w:hAnsi="Calibri"/>
                <w:sz w:val="18"/>
                <w:szCs w:val="18"/>
                <w:u w:val="single"/>
              </w:rPr>
              <w:t>т</w:t>
            </w:r>
          </w:p>
          <w:p w14:paraId="6131F918" w14:textId="77777777" w:rsidR="00853236" w:rsidRDefault="00853236" w:rsidP="00853236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795517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517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95517">
              <w:rPr>
                <w:rFonts w:ascii="Calibri" w:hAnsi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95517">
              <w:rPr>
                <w:rFonts w:ascii="Calibri" w:hAnsi="Calibri"/>
                <w:sz w:val="18"/>
                <w:szCs w:val="18"/>
              </w:rPr>
              <w:t>Ипотека</w:t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552DF7F7" w14:textId="77777777" w:rsidR="00853236" w:rsidRPr="000B2182" w:rsidRDefault="00853236" w:rsidP="00853236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Рефинансирование кредита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EAE4C" w14:textId="77777777" w:rsidR="00853236" w:rsidRPr="000B2182" w:rsidRDefault="00853236" w:rsidP="00853236">
            <w:pPr>
              <w:widowControl w:val="0"/>
              <w:spacing w:after="120"/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Способ возврата кредита</w:t>
            </w:r>
          </w:p>
          <w:p w14:paraId="7FC18534" w14:textId="77777777" w:rsidR="00853236" w:rsidRPr="000B2182" w:rsidRDefault="00853236" w:rsidP="00853236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Ежемесячно</w:t>
            </w:r>
          </w:p>
          <w:p w14:paraId="3E2015CD" w14:textId="77777777" w:rsidR="00853236" w:rsidRPr="000B2182" w:rsidRDefault="00853236" w:rsidP="00853236">
            <w:pPr>
              <w:tabs>
                <w:tab w:val="center" w:pos="4677"/>
                <w:tab w:val="right" w:pos="9355"/>
              </w:tabs>
              <w:spacing w:after="60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Другое</w:t>
            </w:r>
          </w:p>
        </w:tc>
      </w:tr>
    </w:tbl>
    <w:p w14:paraId="109874C7" w14:textId="77777777" w:rsidR="00853236" w:rsidRPr="000B2182" w:rsidRDefault="00853236" w:rsidP="00853236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/>
          <w:b/>
        </w:rPr>
      </w:pPr>
      <w:r w:rsidRPr="000B2182">
        <w:rPr>
          <w:rFonts w:ascii="Calibri" w:hAnsi="Calibri"/>
          <w:b/>
        </w:rPr>
        <w:t>СВЕДЕНИЯ О ПОРУЧИТЕЛЕ/ЗАЛОГОДАТЕЛЕ:</w:t>
      </w:r>
    </w:p>
    <w:tbl>
      <w:tblPr>
        <w:tblW w:w="500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5"/>
        <w:gridCol w:w="995"/>
        <w:gridCol w:w="540"/>
        <w:gridCol w:w="20"/>
        <w:gridCol w:w="654"/>
        <w:gridCol w:w="403"/>
        <w:gridCol w:w="678"/>
        <w:gridCol w:w="829"/>
        <w:gridCol w:w="255"/>
        <w:gridCol w:w="404"/>
        <w:gridCol w:w="136"/>
        <w:gridCol w:w="34"/>
        <w:gridCol w:w="574"/>
        <w:gridCol w:w="255"/>
        <w:gridCol w:w="86"/>
        <w:gridCol w:w="743"/>
        <w:gridCol w:w="910"/>
        <w:gridCol w:w="836"/>
      </w:tblGrid>
      <w:tr w:rsidR="00853236" w:rsidRPr="006F418B" w14:paraId="47A74E3C" w14:textId="77777777" w:rsidTr="00853236">
        <w:trPr>
          <w:cantSplit/>
          <w:trHeight w:val="454"/>
        </w:trPr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A11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Ф.И.О.</w: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 xml:space="preserve"> (</w:t>
            </w:r>
            <w:r w:rsidRPr="000B2182">
              <w:rPr>
                <w:rFonts w:ascii="Calibri" w:hAnsi="Calibri"/>
                <w:sz w:val="16"/>
                <w:szCs w:val="16"/>
              </w:rPr>
              <w:t>ПОЛНОСТЬЮ)</w:t>
            </w:r>
          </w:p>
        </w:tc>
        <w:tc>
          <w:tcPr>
            <w:tcW w:w="8352" w:type="dxa"/>
            <w:gridSpan w:val="1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44B3D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1A97B50" w14:textId="77777777" w:rsidTr="00853236">
        <w:trPr>
          <w:cantSplit/>
          <w:trHeight w:val="454"/>
        </w:trPr>
        <w:tc>
          <w:tcPr>
            <w:tcW w:w="1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1CEC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ЕСЛИ РАНЕЕ ИМЕЛИ ДРУГИЕ Ф.И.О., УКАЖИТЕ</w:t>
            </w:r>
          </w:p>
        </w:tc>
        <w:tc>
          <w:tcPr>
            <w:tcW w:w="83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F94BA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68D62397" w14:textId="77777777" w:rsidTr="00853236">
        <w:trPr>
          <w:cantSplit/>
          <w:trHeight w:val="454"/>
        </w:trPr>
        <w:tc>
          <w:tcPr>
            <w:tcW w:w="1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7A6F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ПОЛ</w:t>
            </w:r>
          </w:p>
        </w:tc>
        <w:tc>
          <w:tcPr>
            <w:tcW w:w="3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F46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МУЖСКОЙ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ЖЕНСКИЙ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F10C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ДАТА РОЖДЕНИЯ</w:t>
            </w:r>
          </w:p>
        </w:tc>
        <w:tc>
          <w:tcPr>
            <w:tcW w:w="35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44209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43D7CD9" w14:textId="77777777" w:rsidTr="00853236">
        <w:trPr>
          <w:cantSplit/>
          <w:trHeight w:val="454"/>
        </w:trPr>
        <w:tc>
          <w:tcPr>
            <w:tcW w:w="1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4D4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ГРАЖДАНСТВО</w:t>
            </w:r>
          </w:p>
        </w:tc>
        <w:tc>
          <w:tcPr>
            <w:tcW w:w="3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1BB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</w:t>
            </w:r>
          </w:p>
          <w:p w14:paraId="10D2338C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 ______________________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4E6F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РОЖДЕНИЯ</w:t>
            </w:r>
          </w:p>
        </w:tc>
        <w:tc>
          <w:tcPr>
            <w:tcW w:w="35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DEA9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7D97D8E3" w14:textId="77777777" w:rsidTr="00853236">
        <w:trPr>
          <w:cantSplit/>
          <w:trHeight w:val="454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4A2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ПАСПОРТ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9249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СЕРИЯ</w:t>
            </w:r>
          </w:p>
        </w:tc>
        <w:tc>
          <w:tcPr>
            <w:tcW w:w="1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C560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B8F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7AFA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98D9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ДАТА ВЫДАЧИ</w:t>
            </w: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A7002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EFF5068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568665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2AE46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КЕМ ВЫДАН</w:t>
            </w:r>
          </w:p>
        </w:tc>
        <w:tc>
          <w:tcPr>
            <w:tcW w:w="7357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94A9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                                                  </w:t>
            </w:r>
            <w:r w:rsidRPr="000B2182">
              <w:rPr>
                <w:rFonts w:ascii="Calibri" w:hAnsi="Calibri"/>
                <w:sz w:val="16"/>
                <w:szCs w:val="16"/>
              </w:rPr>
              <w:t>Код подразделения:</w:t>
            </w:r>
          </w:p>
        </w:tc>
      </w:tr>
      <w:tr w:rsidR="00853236" w:rsidRPr="006F418B" w14:paraId="2DA8DF35" w14:textId="77777777" w:rsidTr="00853236">
        <w:trPr>
          <w:cantSplit/>
          <w:trHeight w:val="454"/>
        </w:trPr>
        <w:tc>
          <w:tcPr>
            <w:tcW w:w="12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7FA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РЕКВИЗИТЫ ДОПОЛНИТЕЛЬНОГО ДОКУМЕНТА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C86F" w14:textId="77777777" w:rsidR="00853236" w:rsidRPr="000B2182" w:rsidRDefault="00853236" w:rsidP="00853236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ВИД ДОКУМЕНТА</w:t>
            </w:r>
          </w:p>
        </w:tc>
        <w:tc>
          <w:tcPr>
            <w:tcW w:w="7357" w:type="dxa"/>
            <w:gridSpan w:val="1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AE23B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ЗАГРАНИЧНЫЙ ПАСПОРТ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ВОДИТЕЛЬСКОЕ УДОСТОВЕРЕНИЕ</w:t>
            </w:r>
          </w:p>
          <w:p w14:paraId="209CF1B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ПАСПОРТ ИНОСТРАННОГО ГРАЖДАНИНА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ПЕНСИОННОЕ УДОСТОВЕРЕНИЕ </w:t>
            </w:r>
          </w:p>
          <w:p w14:paraId="3FF17882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 _____________________________</w:t>
            </w:r>
          </w:p>
        </w:tc>
      </w:tr>
      <w:tr w:rsidR="00853236" w:rsidRPr="006F418B" w14:paraId="4A861FF3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AEC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B672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СЕРИЯ</w:t>
            </w:r>
          </w:p>
        </w:tc>
        <w:tc>
          <w:tcPr>
            <w:tcW w:w="1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2F6D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0D5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900E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395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ДАТА ВЫДАЧИ</w:t>
            </w: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26053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09510DC6" w14:textId="77777777" w:rsidTr="00853236">
        <w:trPr>
          <w:cantSplit/>
          <w:trHeight w:val="507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84984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D29DF4" w14:textId="77777777" w:rsidR="00853236" w:rsidRPr="000B2182" w:rsidRDefault="00853236" w:rsidP="00853236">
            <w:pPr>
              <w:rPr>
                <w:rFonts w:ascii="Calibri" w:hAnsi="Calibri"/>
                <w:spacing w:val="-4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КЕМ ВЫДАН</w:t>
            </w:r>
          </w:p>
        </w:tc>
        <w:tc>
          <w:tcPr>
            <w:tcW w:w="7357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28263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399F8781" w14:textId="77777777" w:rsidTr="00853236">
        <w:trPr>
          <w:cantSplit/>
          <w:trHeight w:val="454"/>
        </w:trPr>
        <w:tc>
          <w:tcPr>
            <w:tcW w:w="12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176F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АДРЕС ПО МЕСТУ ПОСТОЯННОЙ РЕГИСТРАЦИИ </w:t>
            </w:r>
          </w:p>
        </w:tc>
        <w:tc>
          <w:tcPr>
            <w:tcW w:w="15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C123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ДАТА РЕГИСТРАЦИИ ПО ДАННОМУ АДРЕСУ (МЕСЯЦЫ)</w:t>
            </w:r>
          </w:p>
        </w:tc>
        <w:tc>
          <w:tcPr>
            <w:tcW w:w="175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1DF4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06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8E2FF" w14:textId="77777777" w:rsidR="00853236" w:rsidRPr="000B2182" w:rsidRDefault="00853236" w:rsidP="00853236">
            <w:pPr>
              <w:rPr>
                <w:rFonts w:ascii="Calibri" w:hAnsi="Calibri"/>
                <w:spacing w:val="-4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СОВПАДАЕТ С МЕСТОМ </w:t>
            </w:r>
            <w:r w:rsidRPr="000B2182">
              <w:rPr>
                <w:rFonts w:ascii="Calibri" w:hAnsi="Calibri"/>
                <w:spacing w:val="-4"/>
                <w:sz w:val="16"/>
                <w:szCs w:val="16"/>
              </w:rPr>
              <w:t>ФАКТИЧЕСКОГО ПРОЖИВАНИЯ</w:t>
            </w:r>
          </w:p>
          <w:p w14:paraId="60B923C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НЕ СОВПАДАЕТ С МЕСТОМ </w:t>
            </w:r>
            <w:r w:rsidRPr="000B2182">
              <w:rPr>
                <w:rFonts w:ascii="Calibri" w:hAnsi="Calibri"/>
                <w:spacing w:val="-4"/>
                <w:sz w:val="16"/>
                <w:szCs w:val="16"/>
              </w:rPr>
              <w:t>ФАКТИЧЕСКОГО ПРОЖИВАНИЯ</w:t>
            </w:r>
          </w:p>
        </w:tc>
      </w:tr>
      <w:tr w:rsidR="00853236" w:rsidRPr="006F418B" w14:paraId="170C278D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286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7DEF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СТРАНА</w:t>
            </w:r>
          </w:p>
        </w:tc>
        <w:tc>
          <w:tcPr>
            <w:tcW w:w="2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327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9D6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ОБЛАСТЬ/ ГОРОД / НАСЕ</w:t>
            </w:r>
            <w:r w:rsidRPr="000B2182">
              <w:rPr>
                <w:rFonts w:ascii="Calibri" w:hAnsi="Calibri"/>
                <w:spacing w:val="-4"/>
                <w:sz w:val="16"/>
                <w:szCs w:val="16"/>
              </w:rPr>
              <w:t>ЛЕННЫЙ ПУНКТ</w:t>
            </w:r>
          </w:p>
        </w:tc>
        <w:tc>
          <w:tcPr>
            <w:tcW w:w="397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9C4028" w14:textId="77777777" w:rsidR="00853236" w:rsidRPr="000B2182" w:rsidRDefault="00853236" w:rsidP="00853236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МОСКВА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МО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СТ. ОСКОЛ</w:t>
            </w:r>
          </w:p>
          <w:p w14:paraId="78560509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(иное)_____________________________ </w:t>
            </w:r>
          </w:p>
        </w:tc>
      </w:tr>
      <w:tr w:rsidR="00853236" w:rsidRPr="006F418B" w14:paraId="0B39380B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1AAC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192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ИНДЕКС</w:t>
            </w:r>
          </w:p>
        </w:tc>
        <w:tc>
          <w:tcPr>
            <w:tcW w:w="2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600D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DB1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7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9F1AD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611362C2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27A85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71906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УЛИЦА</w:t>
            </w:r>
          </w:p>
        </w:tc>
        <w:tc>
          <w:tcPr>
            <w:tcW w:w="22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BDC337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F7023A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ДОМА</w:t>
            </w: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1D3E78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F23B7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КОРПУСА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F1A38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FDAAB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КВАРТИРЫ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F8AF631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60638058" w14:textId="77777777" w:rsidTr="00853236">
        <w:trPr>
          <w:cantSplit/>
          <w:trHeight w:val="454"/>
        </w:trPr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C085B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ЕСЛИ РАНЕЕ ИМЕЛИ ИНОЙ АДРЕС РЕГИСТРАЦИИ, УКАЖИТЕ</w:t>
            </w:r>
          </w:p>
        </w:tc>
        <w:tc>
          <w:tcPr>
            <w:tcW w:w="8352" w:type="dxa"/>
            <w:gridSpan w:val="1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6A422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12423AC4" w14:textId="77777777" w:rsidTr="00853236">
        <w:trPr>
          <w:cantSplit/>
          <w:trHeight w:val="454"/>
        </w:trPr>
        <w:tc>
          <w:tcPr>
            <w:tcW w:w="12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A18F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АДРЕС ПО МЕСТУ ФАКТИЧЕСКОГО ПРОЖИВАНИЯ</w:t>
            </w:r>
          </w:p>
        </w:tc>
        <w:tc>
          <w:tcPr>
            <w:tcW w:w="220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D2DF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КОЛИЧЕСТВО ЛЕТ ПРОЖИВАНИЯ ПО ЭТОМУ АДРЕСУ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B2BD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3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F512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ОБЩАЯ ЖИЛАЯ ПЛОЩАДЬ (М²)</w:t>
            </w:r>
          </w:p>
        </w:tc>
        <w:tc>
          <w:tcPr>
            <w:tcW w:w="283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68968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1920F325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3ED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2BC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СТРАНА</w:t>
            </w:r>
          </w:p>
        </w:tc>
        <w:tc>
          <w:tcPr>
            <w:tcW w:w="2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2B5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РФ</w:t>
            </w: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39C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ОБЛАСТЬ / ГОРОД / НАСЕ</w:t>
            </w:r>
            <w:r w:rsidRPr="000B2182">
              <w:rPr>
                <w:rFonts w:ascii="Calibri" w:hAnsi="Calibri"/>
                <w:spacing w:val="-4"/>
                <w:sz w:val="16"/>
                <w:szCs w:val="16"/>
              </w:rPr>
              <w:t>ЛЕННЫЙ ПУНКТ</w:t>
            </w:r>
          </w:p>
        </w:tc>
        <w:tc>
          <w:tcPr>
            <w:tcW w:w="397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1EDE88" w14:textId="77777777" w:rsidR="00853236" w:rsidRPr="000B2182" w:rsidRDefault="00853236" w:rsidP="00853236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МОСКВА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МО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СТ. ОСКОЛ</w:t>
            </w:r>
          </w:p>
          <w:p w14:paraId="364BE87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(иное)_____________________________</w:t>
            </w:r>
          </w:p>
        </w:tc>
      </w:tr>
      <w:tr w:rsidR="00853236" w:rsidRPr="006F418B" w14:paraId="150CF132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9FD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ED4D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ИНДЕКС</w:t>
            </w:r>
          </w:p>
        </w:tc>
        <w:tc>
          <w:tcPr>
            <w:tcW w:w="2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4F8F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D75A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7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2463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1A543194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C1A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7D1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УЛИЦА</w:t>
            </w:r>
          </w:p>
        </w:tc>
        <w:tc>
          <w:tcPr>
            <w:tcW w:w="2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5391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995A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ДОМА</w:t>
            </w: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C39A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9D6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КОРПУСА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28B7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E13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КВАРТИРЫ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5E50F3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4FB37808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FEB03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BA1A5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СТАТУС ПРОЖИВАНИЯ</w:t>
            </w:r>
          </w:p>
        </w:tc>
        <w:tc>
          <w:tcPr>
            <w:tcW w:w="7357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11EDD" w14:textId="77777777" w:rsidR="00853236" w:rsidRPr="000B2182" w:rsidRDefault="00853236" w:rsidP="00853236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НЕПРИВАТИЗИРОВАННАЯ КВАРТИРА</w:t>
            </w:r>
            <w:r>
              <w:rPr>
                <w:rFonts w:ascii="Calibri" w:hAnsi="Calibri"/>
                <w:sz w:val="16"/>
                <w:szCs w:val="16"/>
              </w:rPr>
              <w:t xml:space="preserve"> 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КОММЕРЧЕСКИЙ НАЙМ</w:t>
            </w:r>
            <w:r>
              <w:rPr>
                <w:rFonts w:ascii="Calibri" w:hAnsi="Calibri"/>
                <w:sz w:val="16"/>
                <w:szCs w:val="16"/>
              </w:rPr>
              <w:t xml:space="preserve"> 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СОБСТВЕННОСТЬ </w:t>
            </w:r>
          </w:p>
          <w:p w14:paraId="1F59B64D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 _________________________________________________________________________</w:t>
            </w:r>
          </w:p>
        </w:tc>
      </w:tr>
      <w:tr w:rsidR="00853236" w:rsidRPr="006F418B" w14:paraId="74FAFAE8" w14:textId="77777777" w:rsidTr="00853236">
        <w:trPr>
          <w:cantSplit/>
          <w:trHeight w:val="454"/>
        </w:trPr>
        <w:tc>
          <w:tcPr>
            <w:tcW w:w="12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10BB1D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КОНТАКТЫ</w:t>
            </w:r>
          </w:p>
        </w:tc>
        <w:tc>
          <w:tcPr>
            <w:tcW w:w="4914" w:type="dxa"/>
            <w:gridSpan w:val="10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E70E6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ТЕЛЕФОН ПО МЕСТУ ПОСТОЯННОЙ РЕГИСТРАЦИИ (ВКЛЮЧАЯ КОД ГОРОДА)</w:t>
            </w:r>
          </w:p>
        </w:tc>
        <w:tc>
          <w:tcPr>
            <w:tcW w:w="3438" w:type="dxa"/>
            <w:gridSpan w:val="7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20F243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1A27CD70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789F2D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914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7F55C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ТЕЛЕФОН ПО МЕСТУ ФАКТИЧЕСКОГО ПРОЖИВАНИЯ (ВКЛЮЧАЯ КОД ГОРОДА)</w:t>
            </w:r>
          </w:p>
        </w:tc>
        <w:tc>
          <w:tcPr>
            <w:tcW w:w="34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B1B6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973E4D0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00F4F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C17E52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>E-MAIL (ЛИЧНЫЙ)</w:t>
            </w:r>
          </w:p>
        </w:tc>
        <w:tc>
          <w:tcPr>
            <w:tcW w:w="6797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7CF2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677D3914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1DD5E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A2FC2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ОПЕРАТОР СОТОВОЙ СВЯЗИ</w:t>
            </w:r>
          </w:p>
        </w:tc>
        <w:tc>
          <w:tcPr>
            <w:tcW w:w="6797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B0D8E2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33190C78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03B272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E194C3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МОБИЛЬНЫЙ НОМЕР ТЕЛЕФОНА</w:t>
            </w:r>
          </w:p>
        </w:tc>
        <w:tc>
          <w:tcPr>
            <w:tcW w:w="6797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14AC0C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1A47C654" w14:textId="77777777" w:rsidTr="00853236">
        <w:trPr>
          <w:cantSplit/>
          <w:trHeight w:val="454"/>
        </w:trPr>
        <w:tc>
          <w:tcPr>
            <w:tcW w:w="126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0035B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1919A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ИНЫЕ КОНТАКТЫ</w:t>
            </w:r>
          </w:p>
        </w:tc>
        <w:tc>
          <w:tcPr>
            <w:tcW w:w="6797" w:type="dxa"/>
            <w:gridSpan w:val="14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8E3C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094BD4E5" w14:textId="77777777" w:rsidTr="00853236">
        <w:trPr>
          <w:cantSplit/>
          <w:trHeight w:val="454"/>
        </w:trPr>
        <w:tc>
          <w:tcPr>
            <w:tcW w:w="282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90475A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ОТНОШЕНИЕ К ВОИНСКОЙ ОБЯЗАННОСТИ</w:t>
            </w:r>
          </w:p>
        </w:tc>
        <w:tc>
          <w:tcPr>
            <w:tcW w:w="6797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E227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НЕВОЕННООБЯЗАННЫЙ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СЛУЖАЩИЙ ЗАПАСА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</w:tr>
    </w:tbl>
    <w:p w14:paraId="3D32FD21" w14:textId="77777777" w:rsidR="00853236" w:rsidRPr="000B2182" w:rsidRDefault="00853236" w:rsidP="00853236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/>
          <w:b/>
        </w:rPr>
      </w:pPr>
      <w:r w:rsidRPr="000B2182">
        <w:rPr>
          <w:rFonts w:ascii="Calibri" w:hAnsi="Calibri"/>
          <w:b/>
        </w:rPr>
        <w:t>СВЕДЕНИЯ О СЕМЬЕ ПОРУЧИТЕЛЯ/ЗАЛОГОДАТЕЛЯ: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7"/>
        <w:gridCol w:w="1536"/>
        <w:gridCol w:w="1616"/>
        <w:gridCol w:w="1833"/>
        <w:gridCol w:w="1057"/>
        <w:gridCol w:w="2310"/>
      </w:tblGrid>
      <w:tr w:rsidR="00853236" w:rsidRPr="006F418B" w14:paraId="2FDEA247" w14:textId="77777777" w:rsidTr="00853236">
        <w:trPr>
          <w:cantSplit/>
          <w:trHeight w:val="454"/>
        </w:trPr>
        <w:tc>
          <w:tcPr>
            <w:tcW w:w="1260" w:type="dxa"/>
            <w:vAlign w:val="center"/>
            <w:hideMark/>
          </w:tcPr>
          <w:p w14:paraId="6825ADB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СЕМЕЙНОЕ ПОЛОЖЕНИЕ</w:t>
            </w:r>
          </w:p>
        </w:tc>
        <w:tc>
          <w:tcPr>
            <w:tcW w:w="3159" w:type="dxa"/>
            <w:gridSpan w:val="2"/>
            <w:vAlign w:val="center"/>
            <w:hideMark/>
          </w:tcPr>
          <w:p w14:paraId="0885E6FA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ХОЛОСТ/ НЕ ЗАМУЖЕМ</w:t>
            </w:r>
          </w:p>
          <w:p w14:paraId="13FABFB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В РАЗВОДЕ</w:t>
            </w:r>
          </w:p>
          <w:p w14:paraId="1599A07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ЖЕНАТ / ЗАМУЖЕМ</w:t>
            </w:r>
          </w:p>
        </w:tc>
        <w:tc>
          <w:tcPr>
            <w:tcW w:w="2896" w:type="dxa"/>
            <w:gridSpan w:val="2"/>
            <w:vAlign w:val="center"/>
            <w:hideMark/>
          </w:tcPr>
          <w:p w14:paraId="41AE4FB9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КОЛИЧЕСТВО ЧЛЕНОВ СЕМЬИ, ПРОЖИВАЮЩИХ ВМЕСТЕ С ВАМИ ПОСТОЯННО</w:t>
            </w:r>
          </w:p>
        </w:tc>
        <w:tc>
          <w:tcPr>
            <w:tcW w:w="2315" w:type="dxa"/>
            <w:vAlign w:val="center"/>
            <w:hideMark/>
          </w:tcPr>
          <w:p w14:paraId="57353928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7564719D" w14:textId="77777777" w:rsidTr="00853236">
        <w:trPr>
          <w:cantSplit/>
          <w:trHeight w:val="454"/>
        </w:trPr>
        <w:tc>
          <w:tcPr>
            <w:tcW w:w="1260" w:type="dxa"/>
            <w:vMerge w:val="restart"/>
            <w:vAlign w:val="center"/>
            <w:hideMark/>
          </w:tcPr>
          <w:p w14:paraId="0B04431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СОСТАВ ЧЛЕНОВ СЕМЬИ, ПРОЖИВАЮЩИХ ВМЕСТЕ С ВАМИ ПОСТОЯННО</w:t>
            </w:r>
          </w:p>
        </w:tc>
        <w:tc>
          <w:tcPr>
            <w:tcW w:w="1539" w:type="dxa"/>
            <w:vAlign w:val="center"/>
            <w:hideMark/>
          </w:tcPr>
          <w:p w14:paraId="3D8F16F6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СТЕПЕНЬ РОДСТВА</w:t>
            </w:r>
          </w:p>
        </w:tc>
        <w:tc>
          <w:tcPr>
            <w:tcW w:w="3457" w:type="dxa"/>
            <w:gridSpan w:val="2"/>
            <w:vAlign w:val="center"/>
            <w:hideMark/>
          </w:tcPr>
          <w:p w14:paraId="35709F07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Ф.И.О. (ПОЛНОСТЬЮ)</w:t>
            </w:r>
          </w:p>
        </w:tc>
        <w:tc>
          <w:tcPr>
            <w:tcW w:w="1059" w:type="dxa"/>
            <w:vAlign w:val="center"/>
            <w:hideMark/>
          </w:tcPr>
          <w:p w14:paraId="3C91AA35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ГОД РОЖДЕНИЯ</w:t>
            </w:r>
          </w:p>
        </w:tc>
        <w:tc>
          <w:tcPr>
            <w:tcW w:w="2315" w:type="dxa"/>
            <w:vAlign w:val="center"/>
            <w:hideMark/>
          </w:tcPr>
          <w:p w14:paraId="3B3B84DA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РАБОТЫ / ДОЛЖНОСТЬ</w:t>
            </w:r>
          </w:p>
        </w:tc>
      </w:tr>
      <w:tr w:rsidR="00853236" w:rsidRPr="006F418B" w14:paraId="4041B234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29678CBF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Align w:val="center"/>
            <w:hideMark/>
          </w:tcPr>
          <w:p w14:paraId="048F46D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СУПРУГ(А)</w:t>
            </w:r>
          </w:p>
        </w:tc>
        <w:tc>
          <w:tcPr>
            <w:tcW w:w="3457" w:type="dxa"/>
            <w:gridSpan w:val="2"/>
            <w:vAlign w:val="center"/>
          </w:tcPr>
          <w:p w14:paraId="079D7C94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3FC0DE68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65210ECD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73408C72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335E45AA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Merge w:val="restart"/>
            <w:vAlign w:val="center"/>
            <w:hideMark/>
          </w:tcPr>
          <w:p w14:paraId="42A35D4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ДЕТИ</w:t>
            </w:r>
          </w:p>
        </w:tc>
        <w:tc>
          <w:tcPr>
            <w:tcW w:w="3457" w:type="dxa"/>
            <w:gridSpan w:val="2"/>
            <w:vAlign w:val="center"/>
          </w:tcPr>
          <w:p w14:paraId="103D5FEE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1D95F4B8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1CDA06B8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640C8233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0E58D5D2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Merge/>
            <w:vAlign w:val="center"/>
            <w:hideMark/>
          </w:tcPr>
          <w:p w14:paraId="010F9C0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vAlign w:val="center"/>
          </w:tcPr>
          <w:p w14:paraId="4EE2727E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604F2876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57D01041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84B59B7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4EEBD0A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Merge/>
            <w:vAlign w:val="center"/>
            <w:hideMark/>
          </w:tcPr>
          <w:p w14:paraId="47B015E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vAlign w:val="center"/>
          </w:tcPr>
          <w:p w14:paraId="4945B941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12E0C723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544438FE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87D7DBB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5DBD9B7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Align w:val="center"/>
            <w:hideMark/>
          </w:tcPr>
          <w:p w14:paraId="4E022A3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ИНОЕ</w: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(указать)</w:t>
            </w:r>
          </w:p>
        </w:tc>
        <w:tc>
          <w:tcPr>
            <w:tcW w:w="3457" w:type="dxa"/>
            <w:gridSpan w:val="2"/>
            <w:vAlign w:val="center"/>
          </w:tcPr>
          <w:p w14:paraId="4419DE0A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2F67F49C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421FC962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17BCA89A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614D539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Align w:val="center"/>
          </w:tcPr>
          <w:p w14:paraId="6E8B92FA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vAlign w:val="center"/>
          </w:tcPr>
          <w:p w14:paraId="7B926E96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3BA974BE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6EF0676D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153AFA61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3B9CD3E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Align w:val="center"/>
          </w:tcPr>
          <w:p w14:paraId="0A7AAC2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vAlign w:val="center"/>
          </w:tcPr>
          <w:p w14:paraId="1F2AF61D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4E3074E0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34009403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789920FE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12A4131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Align w:val="center"/>
          </w:tcPr>
          <w:p w14:paraId="3B7C0CA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vAlign w:val="center"/>
          </w:tcPr>
          <w:p w14:paraId="20FE3338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52FFA8EF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3500BE81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36EDC92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2593B11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Align w:val="center"/>
          </w:tcPr>
          <w:p w14:paraId="2DFD0909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vAlign w:val="center"/>
          </w:tcPr>
          <w:p w14:paraId="5F505DA8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2925E97F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2E7B8375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07D8A688" w14:textId="77777777" w:rsidTr="00853236">
        <w:trPr>
          <w:cantSplit/>
          <w:trHeight w:val="454"/>
        </w:trPr>
        <w:tc>
          <w:tcPr>
            <w:tcW w:w="1260" w:type="dxa"/>
            <w:vMerge w:val="restart"/>
            <w:vAlign w:val="center"/>
            <w:hideMark/>
          </w:tcPr>
          <w:p w14:paraId="5F10A84D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ДРУГИЕ ИЖДИВЕНЦЫ</w:t>
            </w:r>
          </w:p>
        </w:tc>
        <w:tc>
          <w:tcPr>
            <w:tcW w:w="1539" w:type="dxa"/>
            <w:vAlign w:val="center"/>
            <w:hideMark/>
          </w:tcPr>
          <w:p w14:paraId="1D1574F5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СТЕПЕНЬ РОДСТВА</w:t>
            </w:r>
          </w:p>
        </w:tc>
        <w:tc>
          <w:tcPr>
            <w:tcW w:w="3457" w:type="dxa"/>
            <w:gridSpan w:val="2"/>
            <w:vAlign w:val="center"/>
            <w:hideMark/>
          </w:tcPr>
          <w:p w14:paraId="5B348C75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Ф.И.О. (ПОЛНОСТЬЮ)</w:t>
            </w:r>
          </w:p>
        </w:tc>
        <w:tc>
          <w:tcPr>
            <w:tcW w:w="1059" w:type="dxa"/>
            <w:vAlign w:val="center"/>
            <w:hideMark/>
          </w:tcPr>
          <w:p w14:paraId="09FD39DA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ГОД РОЖДЕНИЯ</w:t>
            </w:r>
          </w:p>
        </w:tc>
        <w:tc>
          <w:tcPr>
            <w:tcW w:w="2315" w:type="dxa"/>
            <w:vAlign w:val="center"/>
            <w:hideMark/>
          </w:tcPr>
          <w:p w14:paraId="52A10F66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МЕСТО РАБОТЫ / ДОЛЖНОСТЬ</w:t>
            </w:r>
          </w:p>
        </w:tc>
      </w:tr>
      <w:tr w:rsidR="00853236" w:rsidRPr="006F418B" w14:paraId="01BB5DE7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1D79672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Merge w:val="restart"/>
            <w:vAlign w:val="center"/>
            <w:hideMark/>
          </w:tcPr>
          <w:p w14:paraId="5577226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ДЕТИ, ПРОЖИВАЮЩИЕ ОТДЕЛЬНО</w:t>
            </w:r>
          </w:p>
        </w:tc>
        <w:tc>
          <w:tcPr>
            <w:tcW w:w="3457" w:type="dxa"/>
            <w:gridSpan w:val="2"/>
            <w:vAlign w:val="center"/>
          </w:tcPr>
          <w:p w14:paraId="566F9E16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13109593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7E46EB3C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2F34367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0C0E1933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Merge/>
            <w:vAlign w:val="center"/>
            <w:hideMark/>
          </w:tcPr>
          <w:p w14:paraId="13E9687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vAlign w:val="center"/>
          </w:tcPr>
          <w:p w14:paraId="7C584FEA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62FEC0A6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62319378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46E2ED73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696D93F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Merge/>
            <w:vAlign w:val="center"/>
            <w:hideMark/>
          </w:tcPr>
          <w:p w14:paraId="2BD26ADC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vAlign w:val="center"/>
          </w:tcPr>
          <w:p w14:paraId="425A44A0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1C078BA3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6884BA10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F6D14C0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0ABC355D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Align w:val="center"/>
            <w:hideMark/>
          </w:tcPr>
          <w:p w14:paraId="7157E96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  <w:tc>
          <w:tcPr>
            <w:tcW w:w="3457" w:type="dxa"/>
            <w:gridSpan w:val="2"/>
            <w:vAlign w:val="center"/>
          </w:tcPr>
          <w:p w14:paraId="54A30716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0D53C703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620686C5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D57668A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06C1D3C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Align w:val="center"/>
          </w:tcPr>
          <w:p w14:paraId="54E664D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457" w:type="dxa"/>
            <w:gridSpan w:val="2"/>
            <w:vAlign w:val="center"/>
          </w:tcPr>
          <w:p w14:paraId="25B67281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63538AC4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16FF5B1F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0D70770" w14:textId="77777777" w:rsidTr="00853236">
        <w:trPr>
          <w:cantSplit/>
          <w:trHeight w:val="454"/>
        </w:trPr>
        <w:tc>
          <w:tcPr>
            <w:tcW w:w="1260" w:type="dxa"/>
            <w:vMerge/>
            <w:vAlign w:val="center"/>
            <w:hideMark/>
          </w:tcPr>
          <w:p w14:paraId="7D05916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9" w:type="dxa"/>
            <w:vAlign w:val="center"/>
          </w:tcPr>
          <w:p w14:paraId="59A7EB0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3457" w:type="dxa"/>
            <w:gridSpan w:val="2"/>
            <w:vAlign w:val="center"/>
          </w:tcPr>
          <w:p w14:paraId="19EFE720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9" w:type="dxa"/>
            <w:vAlign w:val="center"/>
          </w:tcPr>
          <w:p w14:paraId="238274F8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5ECE065D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4450B82" w14:textId="77777777" w:rsidR="00853236" w:rsidRDefault="00853236" w:rsidP="00853236">
      <w:pPr>
        <w:rPr>
          <w:rFonts w:ascii="Calibri" w:hAnsi="Calibri"/>
          <w:sz w:val="16"/>
          <w:szCs w:val="24"/>
        </w:rPr>
      </w:pPr>
      <w:r w:rsidRPr="000B2182">
        <w:rPr>
          <w:rFonts w:ascii="Calibri" w:hAnsi="Calibri"/>
          <w:sz w:val="16"/>
          <w:szCs w:val="24"/>
        </w:rPr>
        <w:t>* К лицам, находящимся на иждивении, относятся лица, находящиеся на Вашем финансовом обеспечении или получающие от Вас помощь, которая является для них постоянным и основным источником средств к существованию</w:t>
      </w:r>
    </w:p>
    <w:p w14:paraId="17D7606E" w14:textId="77777777" w:rsidR="00853236" w:rsidRDefault="00853236" w:rsidP="00853236">
      <w:pPr>
        <w:rPr>
          <w:rFonts w:ascii="Calibri" w:hAnsi="Calibri"/>
          <w:sz w:val="16"/>
          <w:szCs w:val="24"/>
        </w:rPr>
      </w:pPr>
    </w:p>
    <w:p w14:paraId="3C9B2C82" w14:textId="77777777" w:rsidR="00853236" w:rsidRPr="000B2182" w:rsidRDefault="00853236" w:rsidP="00853236">
      <w:pPr>
        <w:rPr>
          <w:rFonts w:ascii="Calibri" w:hAnsi="Calibri"/>
          <w:sz w:val="16"/>
          <w:szCs w:val="24"/>
        </w:rPr>
      </w:pPr>
    </w:p>
    <w:p w14:paraId="28075B2F" w14:textId="77777777" w:rsidR="00853236" w:rsidRPr="000B2182" w:rsidRDefault="00853236" w:rsidP="00853236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/>
          <w:b/>
        </w:rPr>
      </w:pPr>
      <w:r w:rsidRPr="000B2182">
        <w:rPr>
          <w:rFonts w:ascii="Calibri" w:hAnsi="Calibri"/>
          <w:b/>
        </w:rPr>
        <w:t>СВЕДЕНИЯ ОБ ОБРАЗОВАНИИ ПОРУЧИТЕЛЯ/ЗАЛОГОДАТЕЛЯ:</w:t>
      </w:r>
    </w:p>
    <w:tbl>
      <w:tblPr>
        <w:tblW w:w="500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2"/>
        <w:gridCol w:w="717"/>
        <w:gridCol w:w="1828"/>
        <w:gridCol w:w="6"/>
        <w:gridCol w:w="6524"/>
      </w:tblGrid>
      <w:tr w:rsidR="00853236" w:rsidRPr="006F418B" w14:paraId="2FE8644F" w14:textId="77777777" w:rsidTr="00853236">
        <w:trPr>
          <w:cantSplit/>
          <w:trHeight w:val="454"/>
        </w:trPr>
        <w:tc>
          <w:tcPr>
            <w:tcW w:w="9617" w:type="dxa"/>
            <w:gridSpan w:val="5"/>
            <w:vAlign w:val="center"/>
            <w:hideMark/>
          </w:tcPr>
          <w:p w14:paraId="3D41D964" w14:textId="77777777" w:rsidR="00853236" w:rsidRPr="006F418B" w:rsidRDefault="00853236" w:rsidP="00853236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СРЕДНЕЕ (ОБЩЕЕ)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СРЕДНЕЕ СПЕЦИАЛЬНОЕ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НЕОКОНЧЕННОЕ ВЫСШЕЕ</w:t>
            </w:r>
          </w:p>
          <w:p w14:paraId="223D9777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ВЫСШЕЕ (ПРОФЕССИОНАЛЬНОЕ)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ВТОРОЕ ВЫСШЕЕ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ПОСЛЕВУЗОВСКОЕ</w:t>
            </w:r>
          </w:p>
        </w:tc>
      </w:tr>
      <w:tr w:rsidR="00853236" w:rsidRPr="006F418B" w14:paraId="6425C61C" w14:textId="77777777" w:rsidTr="00853236">
        <w:trPr>
          <w:cantSplit/>
          <w:trHeight w:val="454"/>
        </w:trPr>
        <w:tc>
          <w:tcPr>
            <w:tcW w:w="9617" w:type="dxa"/>
            <w:gridSpan w:val="5"/>
            <w:vAlign w:val="center"/>
            <w:hideMark/>
          </w:tcPr>
          <w:p w14:paraId="015CE765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ЭКОНОМИЧЕСКОЕ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ЮРИДИЧЕСКОЕ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МЕДИЦИНСКОЕ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ТЕХНИЧЕСКОЕ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ГУМАНИТАРНОЕ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ВОЕННОЕ</w:t>
            </w:r>
          </w:p>
        </w:tc>
      </w:tr>
      <w:tr w:rsidR="00853236" w:rsidRPr="006F418B" w14:paraId="275E8CAA" w14:textId="77777777" w:rsidTr="00853236">
        <w:trPr>
          <w:cantSplit/>
          <w:trHeight w:val="454"/>
        </w:trPr>
        <w:tc>
          <w:tcPr>
            <w:tcW w:w="542" w:type="dxa"/>
            <w:vMerge w:val="restart"/>
            <w:vAlign w:val="center"/>
            <w:hideMark/>
          </w:tcPr>
          <w:p w14:paraId="182E17C3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 xml:space="preserve">1-ОЕ </w:t>
            </w:r>
          </w:p>
        </w:tc>
        <w:tc>
          <w:tcPr>
            <w:tcW w:w="2551" w:type="dxa"/>
            <w:gridSpan w:val="3"/>
            <w:vAlign w:val="center"/>
            <w:hideMark/>
          </w:tcPr>
          <w:p w14:paraId="3B524EE2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МЕСТО ПОЛУЧЕНИЯ ОБРАЗОВАНИЯ</w:t>
            </w:r>
          </w:p>
        </w:tc>
        <w:tc>
          <w:tcPr>
            <w:tcW w:w="6524" w:type="dxa"/>
            <w:vAlign w:val="center"/>
            <w:hideMark/>
          </w:tcPr>
          <w:p w14:paraId="5FA91309" w14:textId="77777777" w:rsidR="00853236" w:rsidRPr="006F418B" w:rsidRDefault="00853236" w:rsidP="00853236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РФ, ГОСУДАРСТВЕННЫЙ ВУЗ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РФ, ЧАСТНЫЙ ВУЗ</w:t>
            </w:r>
          </w:p>
          <w:p w14:paraId="744C1F6D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ИНОЕ (указать) ________________________________________________________________</w:t>
            </w:r>
          </w:p>
        </w:tc>
      </w:tr>
      <w:tr w:rsidR="00853236" w:rsidRPr="006F418B" w14:paraId="5DAD8F7C" w14:textId="77777777" w:rsidTr="00853236">
        <w:trPr>
          <w:cantSplit/>
          <w:trHeight w:val="454"/>
        </w:trPr>
        <w:tc>
          <w:tcPr>
            <w:tcW w:w="542" w:type="dxa"/>
            <w:vMerge/>
            <w:vAlign w:val="center"/>
            <w:hideMark/>
          </w:tcPr>
          <w:p w14:paraId="7147172B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vAlign w:val="center"/>
            <w:hideMark/>
          </w:tcPr>
          <w:p w14:paraId="4F50BC6A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НАИМЕНОВАНИЕ УЧЕБНОГО ЗАВЕДЕНИЯ</w:t>
            </w:r>
          </w:p>
        </w:tc>
        <w:tc>
          <w:tcPr>
            <w:tcW w:w="6524" w:type="dxa"/>
            <w:vAlign w:val="center"/>
          </w:tcPr>
          <w:p w14:paraId="675908A5" w14:textId="77777777" w:rsidR="00853236" w:rsidRPr="006F418B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4011706" w14:textId="77777777" w:rsidTr="00853236">
        <w:trPr>
          <w:cantSplit/>
          <w:trHeight w:val="454"/>
        </w:trPr>
        <w:tc>
          <w:tcPr>
            <w:tcW w:w="542" w:type="dxa"/>
            <w:vMerge/>
            <w:vAlign w:val="center"/>
            <w:hideMark/>
          </w:tcPr>
          <w:p w14:paraId="66667750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vAlign w:val="center"/>
            <w:hideMark/>
          </w:tcPr>
          <w:p w14:paraId="03FC2E27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СПЕЦИАЛЬНОСТЬ</w:t>
            </w:r>
          </w:p>
        </w:tc>
        <w:tc>
          <w:tcPr>
            <w:tcW w:w="6524" w:type="dxa"/>
            <w:vAlign w:val="center"/>
          </w:tcPr>
          <w:p w14:paraId="7C834BD5" w14:textId="77777777" w:rsidR="00853236" w:rsidRPr="006F418B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00FB451B" w14:textId="77777777" w:rsidTr="00853236">
        <w:trPr>
          <w:cantSplit/>
          <w:trHeight w:val="454"/>
        </w:trPr>
        <w:tc>
          <w:tcPr>
            <w:tcW w:w="542" w:type="dxa"/>
            <w:vMerge w:val="restart"/>
            <w:vAlign w:val="center"/>
            <w:hideMark/>
          </w:tcPr>
          <w:p w14:paraId="48DD29B4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2-ОЕ</w:t>
            </w:r>
          </w:p>
        </w:tc>
        <w:tc>
          <w:tcPr>
            <w:tcW w:w="2551" w:type="dxa"/>
            <w:gridSpan w:val="3"/>
            <w:vAlign w:val="center"/>
            <w:hideMark/>
          </w:tcPr>
          <w:p w14:paraId="6795C723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МЕСТО ПОЛУЧЕНИЯ ОБРАЗОВАНИЯ</w:t>
            </w:r>
          </w:p>
        </w:tc>
        <w:tc>
          <w:tcPr>
            <w:tcW w:w="6524" w:type="dxa"/>
            <w:vAlign w:val="center"/>
            <w:hideMark/>
          </w:tcPr>
          <w:p w14:paraId="7805875E" w14:textId="77777777" w:rsidR="00853236" w:rsidRPr="006F418B" w:rsidRDefault="00853236" w:rsidP="00853236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РФ, ГОСУДАРСТВЕННЫЙ ВУЗ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РФ, ЧАСТНЫЙ ВУЗ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ЕВРОПА, СЕВЕРНАЯ АМЕРИКА, АВСТРАЛИЯ, НОВАЯ ЗЕЛАНДИЯ</w:t>
            </w:r>
          </w:p>
          <w:p w14:paraId="07271272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ИНОЕ (указать) ________________________________________________________________</w:t>
            </w:r>
          </w:p>
        </w:tc>
      </w:tr>
      <w:tr w:rsidR="00853236" w:rsidRPr="006F418B" w14:paraId="7879B727" w14:textId="77777777" w:rsidTr="00853236">
        <w:trPr>
          <w:cantSplit/>
          <w:trHeight w:val="454"/>
        </w:trPr>
        <w:tc>
          <w:tcPr>
            <w:tcW w:w="542" w:type="dxa"/>
            <w:vMerge/>
            <w:vAlign w:val="center"/>
            <w:hideMark/>
          </w:tcPr>
          <w:p w14:paraId="4296DE4C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vAlign w:val="center"/>
            <w:hideMark/>
          </w:tcPr>
          <w:p w14:paraId="30DADA03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НАИМЕНОВАНИЕ УЧЕБНОГО ЗАВЕДЕНИЯ</w:t>
            </w:r>
          </w:p>
        </w:tc>
        <w:tc>
          <w:tcPr>
            <w:tcW w:w="6524" w:type="dxa"/>
            <w:vAlign w:val="center"/>
          </w:tcPr>
          <w:p w14:paraId="56EA6035" w14:textId="77777777" w:rsidR="00853236" w:rsidRPr="006F418B" w:rsidRDefault="00853236" w:rsidP="00853236">
            <w:pPr>
              <w:ind w:left="-1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37F06176" w14:textId="77777777" w:rsidTr="00853236">
        <w:trPr>
          <w:cantSplit/>
          <w:trHeight w:val="454"/>
        </w:trPr>
        <w:tc>
          <w:tcPr>
            <w:tcW w:w="542" w:type="dxa"/>
            <w:vMerge/>
            <w:vAlign w:val="center"/>
            <w:hideMark/>
          </w:tcPr>
          <w:p w14:paraId="70745491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vAlign w:val="center"/>
            <w:hideMark/>
          </w:tcPr>
          <w:p w14:paraId="39DD3331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СПЕЦИАЛЬНОСТЬ</w:t>
            </w:r>
          </w:p>
        </w:tc>
        <w:tc>
          <w:tcPr>
            <w:tcW w:w="6524" w:type="dxa"/>
            <w:vAlign w:val="center"/>
          </w:tcPr>
          <w:p w14:paraId="7601A3A8" w14:textId="77777777" w:rsidR="00853236" w:rsidRPr="006F418B" w:rsidRDefault="00853236" w:rsidP="00853236">
            <w:pPr>
              <w:ind w:left="-1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0C274D0E" w14:textId="77777777" w:rsidTr="00853236">
        <w:trPr>
          <w:cantSplit/>
          <w:trHeight w:val="454"/>
        </w:trPr>
        <w:tc>
          <w:tcPr>
            <w:tcW w:w="1259" w:type="dxa"/>
            <w:gridSpan w:val="2"/>
            <w:vMerge w:val="restart"/>
            <w:vAlign w:val="center"/>
            <w:hideMark/>
          </w:tcPr>
          <w:p w14:paraId="1BD7C868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НАЛИЧИЕ УЧЕНОЙ СТЕПЕНИ**</w:t>
            </w:r>
          </w:p>
        </w:tc>
        <w:tc>
          <w:tcPr>
            <w:tcW w:w="8358" w:type="dxa"/>
            <w:gridSpan w:val="3"/>
            <w:vAlign w:val="center"/>
            <w:hideMark/>
          </w:tcPr>
          <w:p w14:paraId="402FFDC5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КАНДИДАТ НАУК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ДОКТОР НАУК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  <w:lang w:val="en-US"/>
              </w:rPr>
              <w:t>MBA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</w:tr>
      <w:tr w:rsidR="00853236" w:rsidRPr="006F418B" w14:paraId="767C6C7B" w14:textId="77777777" w:rsidTr="00853236">
        <w:trPr>
          <w:cantSplit/>
          <w:trHeight w:val="454"/>
        </w:trPr>
        <w:tc>
          <w:tcPr>
            <w:tcW w:w="1259" w:type="dxa"/>
            <w:gridSpan w:val="2"/>
            <w:vMerge/>
            <w:vAlign w:val="center"/>
            <w:hideMark/>
          </w:tcPr>
          <w:p w14:paraId="5AC3C76F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28" w:type="dxa"/>
            <w:vAlign w:val="center"/>
            <w:hideMark/>
          </w:tcPr>
          <w:p w14:paraId="23C6D3C1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В КАКОЙ ОБЛАСТИ</w:t>
            </w:r>
          </w:p>
        </w:tc>
        <w:tc>
          <w:tcPr>
            <w:tcW w:w="6530" w:type="dxa"/>
            <w:gridSpan w:val="2"/>
            <w:vAlign w:val="center"/>
          </w:tcPr>
          <w:p w14:paraId="1DB65235" w14:textId="77777777" w:rsidR="00853236" w:rsidRPr="006F418B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024D172C" w14:textId="77777777" w:rsidTr="00853236">
        <w:trPr>
          <w:cantSplit/>
          <w:trHeight w:val="454"/>
        </w:trPr>
        <w:tc>
          <w:tcPr>
            <w:tcW w:w="3093" w:type="dxa"/>
            <w:gridSpan w:val="4"/>
            <w:vAlign w:val="center"/>
            <w:hideMark/>
          </w:tcPr>
          <w:p w14:paraId="1E5A917D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НАЛИЧИЕ КВАЛИФИКАЦИОННЫХ АТТЕСТАТОВ, ПАТЕНТОВ, ЛИЦЕНЗИЙ</w:t>
            </w:r>
          </w:p>
        </w:tc>
        <w:tc>
          <w:tcPr>
            <w:tcW w:w="6524" w:type="dxa"/>
            <w:vAlign w:val="center"/>
          </w:tcPr>
          <w:p w14:paraId="138C23FB" w14:textId="77777777" w:rsidR="00853236" w:rsidRPr="006F418B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27EB54B" w14:textId="77777777" w:rsidR="00853236" w:rsidRPr="000B2182" w:rsidRDefault="00853236" w:rsidP="00853236">
      <w:pPr>
        <w:spacing w:after="40"/>
        <w:rPr>
          <w:rFonts w:ascii="Calibri" w:hAnsi="Calibri"/>
          <w:b/>
          <w:sz w:val="16"/>
        </w:rPr>
      </w:pPr>
      <w:r w:rsidRPr="000B2182">
        <w:rPr>
          <w:rFonts w:ascii="Calibri" w:hAnsi="Calibri"/>
          <w:sz w:val="16"/>
        </w:rPr>
        <w:t>** В том числе, наличие ученой степени в соответствии с международными стандартами.</w:t>
      </w:r>
    </w:p>
    <w:p w14:paraId="31FDF4F0" w14:textId="77777777" w:rsidR="00853236" w:rsidRPr="000B2182" w:rsidRDefault="00853236" w:rsidP="00853236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/>
          <w:b/>
        </w:rPr>
      </w:pPr>
      <w:r w:rsidRPr="000B2182">
        <w:rPr>
          <w:rFonts w:ascii="Calibri" w:hAnsi="Calibri"/>
          <w:b/>
        </w:rPr>
        <w:t>СВЕДЕНИЯ О ЗАНЯТОСТИ ПОРУЧИТЕЛЯ/ЗАЛОГОДАТЕЛЯ: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0"/>
        <w:gridCol w:w="9"/>
        <w:gridCol w:w="1459"/>
        <w:gridCol w:w="1777"/>
        <w:gridCol w:w="129"/>
        <w:gridCol w:w="429"/>
        <w:gridCol w:w="362"/>
        <w:gridCol w:w="61"/>
        <w:gridCol w:w="869"/>
        <w:gridCol w:w="87"/>
        <w:gridCol w:w="415"/>
        <w:gridCol w:w="385"/>
        <w:gridCol w:w="1907"/>
      </w:tblGrid>
      <w:tr w:rsidR="00853236" w:rsidRPr="006F418B" w14:paraId="1CAD85D9" w14:textId="77777777" w:rsidTr="00853236">
        <w:trPr>
          <w:cantSplit/>
          <w:trHeight w:val="454"/>
        </w:trPr>
        <w:tc>
          <w:tcPr>
            <w:tcW w:w="1720" w:type="dxa"/>
            <w:vAlign w:val="center"/>
            <w:hideMark/>
          </w:tcPr>
          <w:p w14:paraId="76AA5AE0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СТАТУС</w:t>
            </w:r>
          </w:p>
        </w:tc>
        <w:tc>
          <w:tcPr>
            <w:tcW w:w="7889" w:type="dxa"/>
            <w:gridSpan w:val="12"/>
            <w:vAlign w:val="center"/>
            <w:hideMark/>
          </w:tcPr>
          <w:p w14:paraId="006D2C5B" w14:textId="77777777" w:rsidR="00853236" w:rsidRPr="006F418B" w:rsidRDefault="00853236" w:rsidP="00853236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СОБСТВЕННОЕ ДЕЛО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ЧАСТНАЯ ПРАКТИКА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РАБОТА ПО НАЙМУ (ТРУДОВОМУ ДОГОВОРУ)</w:t>
            </w:r>
          </w:p>
          <w:p w14:paraId="774B3E9A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ВОЕННОСЛУЖАЩИЙ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ПЕНСИОНЕР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УЧАЩИЙСЯ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БЕЗРАБОТНЫЙ</w:t>
            </w:r>
          </w:p>
        </w:tc>
      </w:tr>
      <w:tr w:rsidR="00853236" w:rsidRPr="006F418B" w14:paraId="33E3BA8E" w14:textId="77777777" w:rsidTr="00853236">
        <w:trPr>
          <w:cantSplit/>
          <w:trHeight w:val="454"/>
        </w:trPr>
        <w:tc>
          <w:tcPr>
            <w:tcW w:w="1720" w:type="dxa"/>
            <w:vAlign w:val="center"/>
            <w:hideMark/>
          </w:tcPr>
          <w:p w14:paraId="47F48410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СЕКТОР ЭКОНОМИКИ</w:t>
            </w:r>
          </w:p>
        </w:tc>
        <w:tc>
          <w:tcPr>
            <w:tcW w:w="7889" w:type="dxa"/>
            <w:gridSpan w:val="12"/>
            <w:vAlign w:val="center"/>
            <w:hideMark/>
          </w:tcPr>
          <w:p w14:paraId="0A7B366D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ГОСУДАРСТВЕННЫЙ СЕКТОР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 xml:space="preserve">ЧАСТНЫЙ СЕКТОР 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ИНОЕ (указать):________________________________</w:t>
            </w:r>
          </w:p>
        </w:tc>
      </w:tr>
      <w:tr w:rsidR="00853236" w:rsidRPr="006F418B" w14:paraId="462622AE" w14:textId="77777777" w:rsidTr="00853236">
        <w:trPr>
          <w:cantSplit/>
          <w:trHeight w:val="454"/>
        </w:trPr>
        <w:tc>
          <w:tcPr>
            <w:tcW w:w="1720" w:type="dxa"/>
            <w:vAlign w:val="center"/>
            <w:hideMark/>
          </w:tcPr>
          <w:p w14:paraId="4278B3F3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СФЕРА ДЕЯТЕЛЬНОСТИ</w:t>
            </w:r>
          </w:p>
        </w:tc>
        <w:tc>
          <w:tcPr>
            <w:tcW w:w="7889" w:type="dxa"/>
            <w:gridSpan w:val="12"/>
            <w:vAlign w:val="center"/>
            <w:hideMark/>
          </w:tcPr>
          <w:p w14:paraId="2B9C4D5E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ФИНАНСЫ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ТОРГОВЛЯ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УСЛУГИ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СТРОИТЕЛЬСТВО</w:t>
            </w:r>
          </w:p>
          <w:p w14:paraId="2650CBB1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МАШИНОСТРОЕНИЕ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ХИМИЧЕСКАЯ И НЕФТЕХИМИЧЕСКАЯ ПРОМЫШЛЕННОСТЬ</w:t>
            </w:r>
          </w:p>
          <w:p w14:paraId="04A31627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МЕТАЛЛУРГИЯ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ПИЩЕВАЯ ПРОМЫШЛЕННОСТЬ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ИНАЯ ПРОМЫШЛЕННОСТЬ</w:t>
            </w:r>
          </w:p>
          <w:p w14:paraId="7F958944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ТРАНСПОРТ, СВЯЗЬ И ИНФОРМАЦИОННЫЕ ТЕХНОЛОГИИ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СЕЛЬСКОЕ ХОЗЯЙСТВО</w:t>
            </w:r>
          </w:p>
          <w:p w14:paraId="26BFF143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НАУКА И ОБРАЗОВАНИЕ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МЕДИЦИНА И ЗДРАВООХРАНЕНИЕ</w:t>
            </w:r>
          </w:p>
          <w:p w14:paraId="2C975F0C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ОРГАНЫ ВЛАСТИ И УПРАВЛЕНИЯ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ИНОЕ (указать)</w:t>
            </w:r>
          </w:p>
        </w:tc>
      </w:tr>
      <w:tr w:rsidR="00853236" w:rsidRPr="006F418B" w14:paraId="23F48748" w14:textId="77777777" w:rsidTr="00853236">
        <w:trPr>
          <w:cantSplit/>
          <w:trHeight w:val="454"/>
        </w:trPr>
        <w:tc>
          <w:tcPr>
            <w:tcW w:w="1720" w:type="dxa"/>
            <w:vAlign w:val="center"/>
            <w:hideMark/>
          </w:tcPr>
          <w:p w14:paraId="400D4673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ОБЩИЙ ТРУДОВОЙ СТАЖ</w:t>
            </w:r>
          </w:p>
        </w:tc>
        <w:tc>
          <w:tcPr>
            <w:tcW w:w="3374" w:type="dxa"/>
            <w:gridSpan w:val="4"/>
            <w:vAlign w:val="center"/>
            <w:hideMark/>
          </w:tcPr>
          <w:p w14:paraId="5854906E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ДО 1 ГОДА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1-3 ГОДА</w:t>
            </w:r>
          </w:p>
          <w:p w14:paraId="3F359FF5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СВЫШЕ 3-Х ЛЕТ</w:t>
            </w:r>
          </w:p>
        </w:tc>
        <w:tc>
          <w:tcPr>
            <w:tcW w:w="1721" w:type="dxa"/>
            <w:gridSpan w:val="4"/>
            <w:vAlign w:val="center"/>
            <w:hideMark/>
          </w:tcPr>
          <w:p w14:paraId="0746453C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СТАЖ В ДАННОЙ СФЕРЕ ДЕЯТЕЛЬНОСТИ</w:t>
            </w:r>
          </w:p>
        </w:tc>
        <w:tc>
          <w:tcPr>
            <w:tcW w:w="2794" w:type="dxa"/>
            <w:gridSpan w:val="4"/>
            <w:vAlign w:val="center"/>
            <w:hideMark/>
          </w:tcPr>
          <w:p w14:paraId="2DDAD05C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ДО 1 ГОДА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1-3 ГОДА</w:t>
            </w:r>
          </w:p>
          <w:p w14:paraId="3E7830CA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СВЫШЕ 3-Х ЛЕТ</w:t>
            </w:r>
          </w:p>
        </w:tc>
      </w:tr>
      <w:tr w:rsidR="00853236" w:rsidRPr="006F418B" w14:paraId="32AE5E7B" w14:textId="77777777" w:rsidTr="00853236">
        <w:trPr>
          <w:cantSplit/>
          <w:trHeight w:val="454"/>
        </w:trPr>
        <w:tc>
          <w:tcPr>
            <w:tcW w:w="1720" w:type="dxa"/>
            <w:vMerge w:val="restart"/>
            <w:vAlign w:val="center"/>
            <w:hideMark/>
          </w:tcPr>
          <w:p w14:paraId="76F69D16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МЕСТО РАБОТЫ В НАСТОЯЩЕЕ ВРЕМЯ</w:t>
            </w:r>
          </w:p>
        </w:tc>
        <w:tc>
          <w:tcPr>
            <w:tcW w:w="1468" w:type="dxa"/>
            <w:gridSpan w:val="2"/>
            <w:vAlign w:val="center"/>
            <w:hideMark/>
          </w:tcPr>
          <w:p w14:paraId="6DF53D37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2335" w:type="dxa"/>
            <w:gridSpan w:val="3"/>
            <w:vAlign w:val="center"/>
          </w:tcPr>
          <w:p w14:paraId="743A5A4B" w14:textId="77777777" w:rsidR="00853236" w:rsidRPr="006F418B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79" w:type="dxa"/>
            <w:gridSpan w:val="4"/>
            <w:vAlign w:val="center"/>
            <w:hideMark/>
          </w:tcPr>
          <w:p w14:paraId="7DA6DE10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  <w:lang w:val="en-US"/>
              </w:rPr>
              <w:t xml:space="preserve">WEB-SITE </w:t>
            </w:r>
            <w:r w:rsidRPr="006F418B">
              <w:rPr>
                <w:rFonts w:ascii="Calibri" w:hAnsi="Calibri"/>
                <w:sz w:val="16"/>
                <w:szCs w:val="16"/>
              </w:rPr>
              <w:t>организации</w:t>
            </w:r>
          </w:p>
        </w:tc>
        <w:tc>
          <w:tcPr>
            <w:tcW w:w="2707" w:type="dxa"/>
            <w:gridSpan w:val="3"/>
            <w:vAlign w:val="center"/>
            <w:hideMark/>
          </w:tcPr>
          <w:p w14:paraId="05A1FE88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6F418B">
              <w:rPr>
                <w:rFonts w:ascii="Calibri" w:hAnsi="Calibri"/>
                <w:sz w:val="16"/>
                <w:szCs w:val="16"/>
                <w:lang w:val="en-US"/>
              </w:rPr>
              <w:t>www.</w:t>
            </w:r>
          </w:p>
        </w:tc>
      </w:tr>
      <w:tr w:rsidR="00853236" w:rsidRPr="006F418B" w14:paraId="0E4C9BBE" w14:textId="77777777" w:rsidTr="00853236">
        <w:trPr>
          <w:cantSplit/>
          <w:trHeight w:val="454"/>
        </w:trPr>
        <w:tc>
          <w:tcPr>
            <w:tcW w:w="1720" w:type="dxa"/>
            <w:vMerge/>
            <w:vAlign w:val="center"/>
            <w:hideMark/>
          </w:tcPr>
          <w:p w14:paraId="666B5B90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vAlign w:val="center"/>
            <w:hideMark/>
          </w:tcPr>
          <w:p w14:paraId="3FA49D12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КОЛИЧЕСТВО СОТРУДНИКОВ</w:t>
            </w:r>
          </w:p>
        </w:tc>
        <w:tc>
          <w:tcPr>
            <w:tcW w:w="6421" w:type="dxa"/>
            <w:gridSpan w:val="10"/>
            <w:vAlign w:val="center"/>
            <w:hideMark/>
          </w:tcPr>
          <w:p w14:paraId="292A9BC0" w14:textId="77777777" w:rsidR="00853236" w:rsidRPr="006F418B" w:rsidRDefault="00853236" w:rsidP="00853236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ДО 10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ОТ 11 ДО 50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ОТ 51 ДО 100</w:t>
            </w:r>
          </w:p>
          <w:p w14:paraId="62A5D0EA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ОТ 101 ДО 500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СВЫШЕ 500</w:t>
            </w:r>
          </w:p>
        </w:tc>
      </w:tr>
      <w:tr w:rsidR="00853236" w:rsidRPr="006F418B" w14:paraId="04739AFD" w14:textId="77777777" w:rsidTr="00853236">
        <w:trPr>
          <w:cantSplit/>
          <w:trHeight w:val="454"/>
        </w:trPr>
        <w:tc>
          <w:tcPr>
            <w:tcW w:w="1720" w:type="dxa"/>
            <w:vMerge/>
            <w:vAlign w:val="center"/>
            <w:hideMark/>
          </w:tcPr>
          <w:p w14:paraId="2BFF8FBB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vAlign w:val="center"/>
            <w:hideMark/>
          </w:tcPr>
          <w:p w14:paraId="0639CC42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АДРЕС</w:t>
            </w:r>
          </w:p>
        </w:tc>
        <w:tc>
          <w:tcPr>
            <w:tcW w:w="2758" w:type="dxa"/>
            <w:gridSpan w:val="5"/>
            <w:vAlign w:val="center"/>
          </w:tcPr>
          <w:p w14:paraId="725DB2DA" w14:textId="77777777" w:rsidR="00853236" w:rsidRPr="006F418B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56" w:type="dxa"/>
            <w:gridSpan w:val="2"/>
            <w:vAlign w:val="center"/>
            <w:hideMark/>
          </w:tcPr>
          <w:p w14:paraId="0FA33BDA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ТЕЛЕФОН</w:t>
            </w:r>
          </w:p>
        </w:tc>
        <w:tc>
          <w:tcPr>
            <w:tcW w:w="2707" w:type="dxa"/>
            <w:gridSpan w:val="3"/>
            <w:vAlign w:val="center"/>
          </w:tcPr>
          <w:p w14:paraId="043BC7FB" w14:textId="77777777" w:rsidR="00853236" w:rsidRPr="006F418B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40A8CA5C" w14:textId="77777777" w:rsidTr="00853236">
        <w:trPr>
          <w:cantSplit/>
          <w:trHeight w:val="454"/>
        </w:trPr>
        <w:tc>
          <w:tcPr>
            <w:tcW w:w="1720" w:type="dxa"/>
            <w:vMerge/>
            <w:vAlign w:val="center"/>
            <w:hideMark/>
          </w:tcPr>
          <w:p w14:paraId="620D953B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vAlign w:val="center"/>
            <w:hideMark/>
          </w:tcPr>
          <w:p w14:paraId="3E22D08D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  <w:lang w:val="en-US"/>
              </w:rPr>
              <w:t>E</w:t>
            </w:r>
            <w:r w:rsidRPr="006F418B">
              <w:rPr>
                <w:rFonts w:ascii="Calibri" w:hAnsi="Calibri"/>
                <w:sz w:val="16"/>
                <w:szCs w:val="16"/>
              </w:rPr>
              <w:t>-</w:t>
            </w:r>
            <w:r w:rsidRPr="006F418B">
              <w:rPr>
                <w:rFonts w:ascii="Calibri" w:hAnsi="Calibri"/>
                <w:sz w:val="16"/>
                <w:szCs w:val="16"/>
                <w:lang w:val="en-US"/>
              </w:rPr>
              <w:t>MAIL</w:t>
            </w:r>
          </w:p>
        </w:tc>
        <w:tc>
          <w:tcPr>
            <w:tcW w:w="2758" w:type="dxa"/>
            <w:gridSpan w:val="5"/>
            <w:vAlign w:val="center"/>
          </w:tcPr>
          <w:p w14:paraId="58A77C13" w14:textId="77777777" w:rsidR="00853236" w:rsidRPr="006F418B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56" w:type="dxa"/>
            <w:gridSpan w:val="2"/>
            <w:vAlign w:val="center"/>
            <w:hideMark/>
          </w:tcPr>
          <w:p w14:paraId="2C4FD05A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ФАКС</w:t>
            </w:r>
          </w:p>
        </w:tc>
        <w:tc>
          <w:tcPr>
            <w:tcW w:w="2707" w:type="dxa"/>
            <w:gridSpan w:val="3"/>
            <w:vAlign w:val="center"/>
          </w:tcPr>
          <w:p w14:paraId="0CF8D24F" w14:textId="77777777" w:rsidR="00853236" w:rsidRPr="006F418B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47596D2C" w14:textId="77777777" w:rsidTr="00853236">
        <w:trPr>
          <w:cantSplit/>
          <w:trHeight w:val="454"/>
        </w:trPr>
        <w:tc>
          <w:tcPr>
            <w:tcW w:w="1720" w:type="dxa"/>
            <w:vMerge/>
            <w:vAlign w:val="center"/>
            <w:hideMark/>
          </w:tcPr>
          <w:p w14:paraId="266804F7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vAlign w:val="center"/>
            <w:hideMark/>
          </w:tcPr>
          <w:p w14:paraId="7F932D87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СТАЖ В ДАННОЙ ОРГАНИЗАЦИИ</w:t>
            </w:r>
          </w:p>
        </w:tc>
        <w:tc>
          <w:tcPr>
            <w:tcW w:w="6421" w:type="dxa"/>
            <w:gridSpan w:val="10"/>
            <w:vAlign w:val="center"/>
            <w:hideMark/>
          </w:tcPr>
          <w:p w14:paraId="4C467DEB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ДО 1 ГОДА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1-3 ГОДА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СВЫШЕ 3-Х ЛЕТ</w:t>
            </w:r>
          </w:p>
        </w:tc>
      </w:tr>
      <w:tr w:rsidR="00853236" w:rsidRPr="006F418B" w14:paraId="32244747" w14:textId="77777777" w:rsidTr="00853236">
        <w:trPr>
          <w:cantSplit/>
          <w:trHeight w:val="454"/>
        </w:trPr>
        <w:tc>
          <w:tcPr>
            <w:tcW w:w="1720" w:type="dxa"/>
            <w:vMerge/>
            <w:vAlign w:val="center"/>
            <w:hideMark/>
          </w:tcPr>
          <w:p w14:paraId="4CBE11CB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vAlign w:val="center"/>
            <w:hideMark/>
          </w:tcPr>
          <w:p w14:paraId="32BD664C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ХАРАКТЕР ЗАНИМАЕМОЙ ДОЛЖНОСТИ</w:t>
            </w:r>
          </w:p>
        </w:tc>
        <w:tc>
          <w:tcPr>
            <w:tcW w:w="6421" w:type="dxa"/>
            <w:gridSpan w:val="10"/>
            <w:vAlign w:val="center"/>
            <w:hideMark/>
          </w:tcPr>
          <w:p w14:paraId="270A4B60" w14:textId="77777777" w:rsidR="00853236" w:rsidRPr="006F418B" w:rsidRDefault="00853236" w:rsidP="00853236">
            <w:pPr>
              <w:spacing w:after="120"/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РУКОВОДИТЕЛЬ ВЫСШЕГО ЗВЕНА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РУКОВОДИТЕЛЬ СРЕДНЕГО ЗВЕНА</w:t>
            </w:r>
          </w:p>
          <w:p w14:paraId="50FA6C94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ГЛАВНЫЙ / ВЕДУЩИЙ СПЕЦИАЛИСТ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РЯДОВОЙ СОТРУДНИК / СПЕЦИАЛИСТ</w:t>
            </w:r>
          </w:p>
        </w:tc>
      </w:tr>
      <w:tr w:rsidR="00853236" w:rsidRPr="006F418B" w14:paraId="34CC1653" w14:textId="77777777" w:rsidTr="00853236">
        <w:trPr>
          <w:cantSplit/>
          <w:trHeight w:val="454"/>
        </w:trPr>
        <w:tc>
          <w:tcPr>
            <w:tcW w:w="1720" w:type="dxa"/>
            <w:vMerge/>
            <w:vAlign w:val="center"/>
            <w:hideMark/>
          </w:tcPr>
          <w:p w14:paraId="34CF3CA5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vAlign w:val="center"/>
            <w:hideMark/>
          </w:tcPr>
          <w:p w14:paraId="0D565538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НАИМЕНОВАНИЕ ДОЛЖНОСТИ</w:t>
            </w:r>
          </w:p>
        </w:tc>
        <w:tc>
          <w:tcPr>
            <w:tcW w:w="6421" w:type="dxa"/>
            <w:gridSpan w:val="10"/>
            <w:vAlign w:val="center"/>
          </w:tcPr>
          <w:p w14:paraId="440FFF90" w14:textId="77777777" w:rsidR="00853236" w:rsidRPr="006F418B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7F8F0CFF" w14:textId="77777777" w:rsidTr="00853236">
        <w:trPr>
          <w:cantSplit/>
          <w:trHeight w:val="454"/>
        </w:trPr>
        <w:tc>
          <w:tcPr>
            <w:tcW w:w="1720" w:type="dxa"/>
            <w:vMerge/>
            <w:vAlign w:val="center"/>
            <w:hideMark/>
          </w:tcPr>
          <w:p w14:paraId="14812DEB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8" w:type="dxa"/>
            <w:gridSpan w:val="2"/>
            <w:vAlign w:val="center"/>
            <w:hideMark/>
          </w:tcPr>
          <w:p w14:paraId="3ACB59F4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ЗАНЯТОСТЬ</w:t>
            </w:r>
          </w:p>
        </w:tc>
        <w:tc>
          <w:tcPr>
            <w:tcW w:w="6421" w:type="dxa"/>
            <w:gridSpan w:val="10"/>
            <w:vAlign w:val="center"/>
            <w:hideMark/>
          </w:tcPr>
          <w:p w14:paraId="2646A75B" w14:textId="77777777" w:rsidR="00853236" w:rsidRPr="006F418B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ПОЛНЫЙ РАБОЧИЙ ДЕНЬ</w:t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tab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418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F418B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F418B">
              <w:rPr>
                <w:rFonts w:ascii="Calibri" w:hAnsi="Calibri"/>
                <w:sz w:val="16"/>
                <w:szCs w:val="16"/>
              </w:rPr>
              <w:t>ЧАСТИЧНАЯ ЗАНЯТОСТЬ</w:t>
            </w:r>
          </w:p>
        </w:tc>
      </w:tr>
      <w:tr w:rsidR="00853236" w:rsidRPr="006F418B" w14:paraId="166949BA" w14:textId="77777777" w:rsidTr="00853236">
        <w:trPr>
          <w:cantSplit/>
          <w:trHeight w:val="454"/>
        </w:trPr>
        <w:tc>
          <w:tcPr>
            <w:tcW w:w="9609" w:type="dxa"/>
            <w:gridSpan w:val="13"/>
            <w:vAlign w:val="center"/>
            <w:hideMark/>
          </w:tcPr>
          <w:p w14:paraId="2DF282A8" w14:textId="77777777" w:rsidR="00853236" w:rsidRPr="006F418B" w:rsidRDefault="00853236" w:rsidP="00853236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F418B">
              <w:rPr>
                <w:rFonts w:ascii="Calibri" w:hAnsi="Calibri"/>
                <w:sz w:val="16"/>
                <w:szCs w:val="16"/>
              </w:rPr>
              <w:t>ЕСЛИ ВАШ СТАЖ РАБОТЫ В ДАННОЙ ОРГАНИЗАЦИИ МЕНЕЕ ОДНОГО ГОДА, ЛИБО ВЫ ЗАНЯТЫ БОЛЕЕ, ЧЕМ НА ОДНОЙ РАБОТЕ, ЗАПОЛНИТЕ РАЗДЕЛЫ АНКЕТЫ: "РАБОТА ПО СОВМЕСТИТЕЛЬСТВУ" И "ПРЕДЫДУЩЕЕ МЕСТО РАБОТЫ"</w:t>
            </w:r>
          </w:p>
          <w:p w14:paraId="4B8B2FC9" w14:textId="77777777" w:rsidR="00853236" w:rsidRPr="006F418B" w:rsidRDefault="00853236" w:rsidP="00853236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35B51A2C" w14:textId="77777777" w:rsidR="00853236" w:rsidRPr="006F418B" w:rsidRDefault="00853236" w:rsidP="00853236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7FB9CFE4" w14:textId="77777777" w:rsidR="00853236" w:rsidRPr="006F418B" w:rsidRDefault="00853236" w:rsidP="00853236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1EB4E3B" w14:textId="77777777" w:rsidTr="00853236">
        <w:trPr>
          <w:cantSplit/>
          <w:trHeight w:val="454"/>
        </w:trPr>
        <w:tc>
          <w:tcPr>
            <w:tcW w:w="1729" w:type="dxa"/>
            <w:gridSpan w:val="2"/>
            <w:vMerge w:val="restart"/>
            <w:vAlign w:val="center"/>
            <w:hideMark/>
          </w:tcPr>
          <w:p w14:paraId="603E2DA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РАБОТА ПО СОВМЕСТИТЕЛЬСТВУ</w:t>
            </w:r>
          </w:p>
        </w:tc>
        <w:tc>
          <w:tcPr>
            <w:tcW w:w="1459" w:type="dxa"/>
            <w:vAlign w:val="center"/>
            <w:hideMark/>
          </w:tcPr>
          <w:p w14:paraId="4C6930C9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6421" w:type="dxa"/>
            <w:gridSpan w:val="10"/>
            <w:vAlign w:val="center"/>
          </w:tcPr>
          <w:p w14:paraId="7A816ACE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4C16643E" w14:textId="77777777" w:rsidTr="00853236">
        <w:trPr>
          <w:cantSplit/>
          <w:trHeight w:val="454"/>
        </w:trPr>
        <w:tc>
          <w:tcPr>
            <w:tcW w:w="1729" w:type="dxa"/>
            <w:gridSpan w:val="2"/>
            <w:vMerge/>
            <w:vAlign w:val="center"/>
            <w:hideMark/>
          </w:tcPr>
          <w:p w14:paraId="4B250EC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vAlign w:val="center"/>
            <w:hideMark/>
          </w:tcPr>
          <w:p w14:paraId="67B44D2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АДРЕС</w:t>
            </w:r>
          </w:p>
        </w:tc>
        <w:tc>
          <w:tcPr>
            <w:tcW w:w="6421" w:type="dxa"/>
            <w:gridSpan w:val="10"/>
            <w:vAlign w:val="center"/>
          </w:tcPr>
          <w:p w14:paraId="0B014DE8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1C57EC76" w14:textId="77777777" w:rsidTr="00853236">
        <w:trPr>
          <w:cantSplit/>
          <w:trHeight w:val="454"/>
        </w:trPr>
        <w:tc>
          <w:tcPr>
            <w:tcW w:w="1729" w:type="dxa"/>
            <w:gridSpan w:val="2"/>
            <w:vMerge/>
            <w:vAlign w:val="center"/>
          </w:tcPr>
          <w:p w14:paraId="121089C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vAlign w:val="center"/>
          </w:tcPr>
          <w:p w14:paraId="1F813B7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421" w:type="dxa"/>
            <w:gridSpan w:val="10"/>
            <w:vAlign w:val="center"/>
          </w:tcPr>
          <w:p w14:paraId="3BD2AD87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042935F1" w14:textId="77777777" w:rsidTr="00853236">
        <w:trPr>
          <w:cantSplit/>
          <w:trHeight w:val="454"/>
        </w:trPr>
        <w:tc>
          <w:tcPr>
            <w:tcW w:w="1729" w:type="dxa"/>
            <w:gridSpan w:val="2"/>
            <w:vMerge/>
            <w:vAlign w:val="center"/>
            <w:hideMark/>
          </w:tcPr>
          <w:p w14:paraId="74172B3A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vAlign w:val="center"/>
            <w:hideMark/>
          </w:tcPr>
          <w:p w14:paraId="37E2516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ДОЛЖНОСТЬ</w:t>
            </w:r>
          </w:p>
        </w:tc>
        <w:tc>
          <w:tcPr>
            <w:tcW w:w="6421" w:type="dxa"/>
            <w:gridSpan w:val="10"/>
            <w:vAlign w:val="center"/>
          </w:tcPr>
          <w:p w14:paraId="00597D51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0A659679" w14:textId="77777777" w:rsidTr="00853236">
        <w:trPr>
          <w:cantSplit/>
          <w:trHeight w:val="454"/>
        </w:trPr>
        <w:tc>
          <w:tcPr>
            <w:tcW w:w="1729" w:type="dxa"/>
            <w:gridSpan w:val="2"/>
            <w:vMerge/>
            <w:vAlign w:val="center"/>
            <w:hideMark/>
          </w:tcPr>
          <w:p w14:paraId="3C0703C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vAlign w:val="center"/>
            <w:hideMark/>
          </w:tcPr>
          <w:p w14:paraId="74294F2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ПЕРИОД РАБОТЫ</w:t>
            </w:r>
          </w:p>
        </w:tc>
        <w:tc>
          <w:tcPr>
            <w:tcW w:w="2697" w:type="dxa"/>
            <w:gridSpan w:val="4"/>
            <w:vAlign w:val="center"/>
            <w:hideMark/>
          </w:tcPr>
          <w:p w14:paraId="6FCEA55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 xml:space="preserve">                </w:t>
            </w:r>
            <w:r w:rsidRPr="000B2182">
              <w:rPr>
                <w:rFonts w:ascii="Calibri" w:hAnsi="Calibri"/>
                <w:sz w:val="16"/>
                <w:szCs w:val="16"/>
              </w:rPr>
              <w:t>ПО</w:t>
            </w:r>
          </w:p>
        </w:tc>
        <w:tc>
          <w:tcPr>
            <w:tcW w:w="1432" w:type="dxa"/>
            <w:gridSpan w:val="4"/>
            <w:vAlign w:val="center"/>
            <w:hideMark/>
          </w:tcPr>
          <w:p w14:paraId="65AB007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ТЕЛЕФОН</w:t>
            </w:r>
          </w:p>
        </w:tc>
        <w:tc>
          <w:tcPr>
            <w:tcW w:w="2292" w:type="dxa"/>
            <w:gridSpan w:val="2"/>
            <w:vAlign w:val="center"/>
          </w:tcPr>
          <w:p w14:paraId="6C3D6556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CD174E1" w14:textId="77777777" w:rsidTr="00853236">
        <w:trPr>
          <w:cantSplit/>
          <w:trHeight w:val="454"/>
        </w:trPr>
        <w:tc>
          <w:tcPr>
            <w:tcW w:w="1729" w:type="dxa"/>
            <w:gridSpan w:val="2"/>
            <w:vMerge w:val="restart"/>
            <w:vAlign w:val="center"/>
            <w:hideMark/>
          </w:tcPr>
          <w:p w14:paraId="764A47B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ПРЕДЫДУЩЕЕ МЕСТО РАБОТЫ</w:t>
            </w:r>
          </w:p>
        </w:tc>
        <w:tc>
          <w:tcPr>
            <w:tcW w:w="1459" w:type="dxa"/>
            <w:vAlign w:val="center"/>
            <w:hideMark/>
          </w:tcPr>
          <w:p w14:paraId="1AAF2F2C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6421" w:type="dxa"/>
            <w:gridSpan w:val="10"/>
            <w:vAlign w:val="center"/>
          </w:tcPr>
          <w:p w14:paraId="4DB17B3B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E2C794D" w14:textId="77777777" w:rsidTr="00853236">
        <w:trPr>
          <w:cantSplit/>
          <w:trHeight w:val="454"/>
        </w:trPr>
        <w:tc>
          <w:tcPr>
            <w:tcW w:w="1729" w:type="dxa"/>
            <w:gridSpan w:val="2"/>
            <w:vMerge/>
            <w:vAlign w:val="center"/>
            <w:hideMark/>
          </w:tcPr>
          <w:p w14:paraId="7A7DAB89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vAlign w:val="center"/>
            <w:hideMark/>
          </w:tcPr>
          <w:p w14:paraId="422A91C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АДРЕС</w:t>
            </w:r>
          </w:p>
        </w:tc>
        <w:tc>
          <w:tcPr>
            <w:tcW w:w="2697" w:type="dxa"/>
            <w:gridSpan w:val="4"/>
            <w:vAlign w:val="center"/>
          </w:tcPr>
          <w:p w14:paraId="7626F4BA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32" w:type="dxa"/>
            <w:gridSpan w:val="4"/>
            <w:vAlign w:val="center"/>
            <w:hideMark/>
          </w:tcPr>
          <w:p w14:paraId="4F876C52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ТЕЛЕФОН</w:t>
            </w:r>
          </w:p>
        </w:tc>
        <w:tc>
          <w:tcPr>
            <w:tcW w:w="2292" w:type="dxa"/>
            <w:gridSpan w:val="2"/>
            <w:vAlign w:val="center"/>
          </w:tcPr>
          <w:p w14:paraId="19535D3C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D6B5C1F" w14:textId="77777777" w:rsidTr="00853236">
        <w:trPr>
          <w:cantSplit/>
          <w:trHeight w:val="454"/>
        </w:trPr>
        <w:tc>
          <w:tcPr>
            <w:tcW w:w="1729" w:type="dxa"/>
            <w:gridSpan w:val="2"/>
            <w:vMerge/>
            <w:vAlign w:val="center"/>
            <w:hideMark/>
          </w:tcPr>
          <w:p w14:paraId="7B3642C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vAlign w:val="center"/>
            <w:hideMark/>
          </w:tcPr>
          <w:p w14:paraId="6BACDB4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ДОЛЖНОСТЬ</w:t>
            </w:r>
          </w:p>
        </w:tc>
        <w:tc>
          <w:tcPr>
            <w:tcW w:w="6421" w:type="dxa"/>
            <w:gridSpan w:val="10"/>
            <w:vAlign w:val="center"/>
          </w:tcPr>
          <w:p w14:paraId="61643C54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347374A3" w14:textId="77777777" w:rsidTr="00853236">
        <w:trPr>
          <w:cantSplit/>
          <w:trHeight w:val="454"/>
        </w:trPr>
        <w:tc>
          <w:tcPr>
            <w:tcW w:w="1729" w:type="dxa"/>
            <w:gridSpan w:val="2"/>
            <w:vMerge/>
            <w:vAlign w:val="center"/>
            <w:hideMark/>
          </w:tcPr>
          <w:p w14:paraId="7ABA09E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9" w:type="dxa"/>
            <w:vAlign w:val="center"/>
            <w:hideMark/>
          </w:tcPr>
          <w:p w14:paraId="4E1A80F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ПЕРИОД РАБОТЫ</w:t>
            </w:r>
          </w:p>
        </w:tc>
        <w:tc>
          <w:tcPr>
            <w:tcW w:w="2697" w:type="dxa"/>
            <w:gridSpan w:val="4"/>
            <w:vAlign w:val="center"/>
            <w:hideMark/>
          </w:tcPr>
          <w:p w14:paraId="69D2576C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</w:t>
            </w:r>
            <w:r>
              <w:rPr>
                <w:rFonts w:ascii="Calibri" w:hAnsi="Calibri"/>
                <w:sz w:val="16"/>
                <w:szCs w:val="16"/>
                <w:lang w:val="en-US"/>
              </w:rPr>
              <w:t xml:space="preserve">                </w:t>
            </w:r>
            <w:r w:rsidRPr="000B2182">
              <w:rPr>
                <w:rFonts w:ascii="Calibri" w:hAnsi="Calibri"/>
                <w:sz w:val="16"/>
                <w:szCs w:val="16"/>
              </w:rPr>
              <w:t>ПО</w:t>
            </w:r>
          </w:p>
        </w:tc>
        <w:tc>
          <w:tcPr>
            <w:tcW w:w="1817" w:type="dxa"/>
            <w:gridSpan w:val="5"/>
            <w:vAlign w:val="center"/>
            <w:hideMark/>
          </w:tcPr>
          <w:p w14:paraId="4570C65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СРЕДНИЙ ДОХОД</w:t>
            </w:r>
          </w:p>
          <w:p w14:paraId="1274E37A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(В МЕСЯЦ)</w:t>
            </w:r>
          </w:p>
        </w:tc>
        <w:tc>
          <w:tcPr>
            <w:tcW w:w="1907" w:type="dxa"/>
            <w:vAlign w:val="center"/>
          </w:tcPr>
          <w:p w14:paraId="29476ED4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451F23EB" w14:textId="77777777" w:rsidTr="00853236">
        <w:trPr>
          <w:cantSplit/>
          <w:trHeight w:val="454"/>
        </w:trPr>
        <w:tc>
          <w:tcPr>
            <w:tcW w:w="1729" w:type="dxa"/>
            <w:gridSpan w:val="2"/>
            <w:vAlign w:val="center"/>
            <w:hideMark/>
          </w:tcPr>
          <w:p w14:paraId="4C4E5ED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ЗАРЕГИСТРИРОВАНЫ ЛИ ВЫ КАК ИНДИВИДУАЛЬНЫЙ ПРЕДПРИНИМАТЕЛЬ?</w:t>
            </w:r>
          </w:p>
        </w:tc>
        <w:tc>
          <w:tcPr>
            <w:tcW w:w="1459" w:type="dxa"/>
            <w:vAlign w:val="center"/>
            <w:hideMark/>
          </w:tcPr>
          <w:p w14:paraId="75993ED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ДА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НЕТ</w:t>
            </w:r>
          </w:p>
        </w:tc>
        <w:tc>
          <w:tcPr>
            <w:tcW w:w="1777" w:type="dxa"/>
            <w:vAlign w:val="center"/>
            <w:hideMark/>
          </w:tcPr>
          <w:p w14:paraId="130C84B1" w14:textId="77777777" w:rsidR="00853236" w:rsidRPr="000B2182" w:rsidRDefault="00853236" w:rsidP="00853236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ДАТА СВИДЕТЕЛЬСТВА О РЕГИСТРАЦИИ В КАЧЕСТВЕ ИНДИВИД. ПРЕДПРИНИМАТЕЛЯ</w:t>
            </w:r>
          </w:p>
        </w:tc>
        <w:tc>
          <w:tcPr>
            <w:tcW w:w="920" w:type="dxa"/>
            <w:gridSpan w:val="3"/>
            <w:vAlign w:val="center"/>
          </w:tcPr>
          <w:p w14:paraId="624B31F9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17" w:type="dxa"/>
            <w:gridSpan w:val="5"/>
            <w:vAlign w:val="center"/>
            <w:hideMark/>
          </w:tcPr>
          <w:p w14:paraId="79C8F5B8" w14:textId="77777777" w:rsidR="00853236" w:rsidRPr="000B2182" w:rsidRDefault="00853236" w:rsidP="00853236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НОМЕР СВИДЕТЕЛЬСТВА О РЕГИСТРАЦИИ В КАЧЕСТВЕ ИНДИВИД. ПРЕДПРИНИМАТЕЛЯ</w:t>
            </w:r>
          </w:p>
        </w:tc>
        <w:tc>
          <w:tcPr>
            <w:tcW w:w="1907" w:type="dxa"/>
            <w:vAlign w:val="center"/>
          </w:tcPr>
          <w:p w14:paraId="2D879300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6958989" w14:textId="77777777" w:rsidTr="00853236">
        <w:trPr>
          <w:cantSplit/>
          <w:trHeight w:val="454"/>
        </w:trPr>
        <w:tc>
          <w:tcPr>
            <w:tcW w:w="4965" w:type="dxa"/>
            <w:gridSpan w:val="4"/>
            <w:vAlign w:val="center"/>
            <w:hideMark/>
          </w:tcPr>
          <w:p w14:paraId="56B1BBB2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СКОЛЬКО РАЗ ЗА ПОСЛЕДНИЕ 18 МЕСЯЦЕВ ВЫ МЕНЯЛИ МЕСТО РАБОТЫ?</w:t>
            </w:r>
          </w:p>
        </w:tc>
        <w:tc>
          <w:tcPr>
            <w:tcW w:w="4644" w:type="dxa"/>
            <w:gridSpan w:val="9"/>
            <w:vAlign w:val="center"/>
          </w:tcPr>
          <w:p w14:paraId="7B7A86E2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4DDFBDE7" w14:textId="77777777" w:rsidTr="00853236">
        <w:trPr>
          <w:cantSplit/>
          <w:trHeight w:val="454"/>
        </w:trPr>
        <w:tc>
          <w:tcPr>
            <w:tcW w:w="9609" w:type="dxa"/>
            <w:gridSpan w:val="13"/>
            <w:vAlign w:val="center"/>
            <w:hideMark/>
          </w:tcPr>
          <w:p w14:paraId="51CA02F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ЕСЛИ У ВАС СОБСТВЕННОЕ ДЕЛО ИЛИ ВЫ ЗАНИМАЕТЕСЬ ЧАСТНОЙ ПРАКТИКОЙ, ОПИШИТЕ ВАШУ ДЕЯТЕЛЬНОСТЬ</w:t>
            </w:r>
          </w:p>
        </w:tc>
      </w:tr>
      <w:tr w:rsidR="00853236" w:rsidRPr="006F418B" w14:paraId="5DF8BC21" w14:textId="77777777" w:rsidTr="00853236">
        <w:trPr>
          <w:cantSplit/>
          <w:trHeight w:val="454"/>
        </w:trPr>
        <w:tc>
          <w:tcPr>
            <w:tcW w:w="9609" w:type="dxa"/>
            <w:gridSpan w:val="13"/>
            <w:vAlign w:val="center"/>
          </w:tcPr>
          <w:p w14:paraId="1B85256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2A56246B" w14:textId="77777777" w:rsidR="00853236" w:rsidRPr="000B2182" w:rsidRDefault="00853236" w:rsidP="00853236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/>
          <w:b/>
        </w:rPr>
      </w:pPr>
      <w:r w:rsidRPr="000B2182">
        <w:rPr>
          <w:rFonts w:ascii="Calibri" w:hAnsi="Calibri"/>
          <w:b/>
        </w:rPr>
        <w:t>ЕЖЕМЕСЯЧНЫЕ ДОХОДЫ/РАСХОДЫ ПОРУЧИТЕЛЯ/ЗАЛОГОДАТЕЛЯ (В РУБЛЯХ):</w:t>
      </w: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1"/>
        <w:gridCol w:w="1443"/>
        <w:gridCol w:w="1444"/>
        <w:gridCol w:w="3366"/>
        <w:gridCol w:w="1443"/>
      </w:tblGrid>
      <w:tr w:rsidR="00853236" w:rsidRPr="006F418B" w14:paraId="2A49F4CF" w14:textId="77777777" w:rsidTr="00853236">
        <w:trPr>
          <w:cantSplit/>
          <w:trHeight w:val="454"/>
          <w:tblHeader/>
        </w:trPr>
        <w:tc>
          <w:tcPr>
            <w:tcW w:w="250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BFDBF6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ЕЖЕМЕСЯЧНЫЕ ДОХОДЫ (за вычетом всех налогов)</w:t>
            </w:r>
          </w:p>
        </w:tc>
        <w:tc>
          <w:tcPr>
            <w:tcW w:w="250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643F5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ЕЖЕМЕСЯЧНЫЕ РАСХОДЫ</w:t>
            </w:r>
          </w:p>
        </w:tc>
      </w:tr>
      <w:tr w:rsidR="00853236" w:rsidRPr="006F418B" w14:paraId="2040A778" w14:textId="77777777" w:rsidTr="00853236">
        <w:trPr>
          <w:cantSplit/>
          <w:trHeight w:val="454"/>
          <w:tblHeader/>
        </w:trPr>
        <w:tc>
          <w:tcPr>
            <w:tcW w:w="9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4164C4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C39C8D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ОБЩАЯ СУММА ДОХОДА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59B60C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В Т.Ч. СУММА ПОДТВЕРЖДЕННОГО ДОХОДА</w:t>
            </w:r>
          </w:p>
        </w:tc>
        <w:tc>
          <w:tcPr>
            <w:tcW w:w="175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A9C8A0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24293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СУММА</w:t>
            </w:r>
          </w:p>
        </w:tc>
      </w:tr>
      <w:tr w:rsidR="00853236" w:rsidRPr="006F418B" w14:paraId="613C1373" w14:textId="77777777" w:rsidTr="00853236">
        <w:trPr>
          <w:cantSplit/>
          <w:trHeight w:val="454"/>
        </w:trPr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65648F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ДОХОД ПО ОСНОВНОМУ МЕСТУ РАБОТЫ</w:t>
            </w:r>
          </w:p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CFAF9C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90B3E2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0" w:type="pc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1F51D87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РАСХОДЫ, СВЯЗАННЫЕ С ПОДДЕРЖАНИЕМ ЖИЗНЕДЕЯТЕЛЬНОСТИ ПОРУЧИТЕЛЯ/ЗАЛОГОДАТЕЛЯ И ЕГО СЕМЬИ, в том числе:</w:t>
            </w:r>
          </w:p>
          <w:p w14:paraId="21EB2920" w14:textId="77777777" w:rsidR="00853236" w:rsidRPr="000B2182" w:rsidRDefault="00853236" w:rsidP="00853236">
            <w:pPr>
              <w:rPr>
                <w:rFonts w:ascii="Calibri" w:hAnsi="Calibri"/>
                <w:sz w:val="14"/>
                <w:szCs w:val="14"/>
              </w:rPr>
            </w:pPr>
            <w:r w:rsidRPr="000B2182">
              <w:rPr>
                <w:rFonts w:ascii="Calibri" w:hAnsi="Calibri"/>
                <w:sz w:val="14"/>
                <w:szCs w:val="14"/>
              </w:rPr>
              <w:t>(оплата продовольственных товаров, коммунальные платежи, аренда жилья / иного имущества, медицинское обслуживание, покупка непродовольственных товаров и т.д.)</w:t>
            </w:r>
          </w:p>
        </w:tc>
        <w:tc>
          <w:tcPr>
            <w:tcW w:w="750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59571D0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84A0677" w14:textId="77777777" w:rsidTr="00853236">
        <w:trPr>
          <w:cantSplit/>
          <w:trHeight w:val="454"/>
        </w:trPr>
        <w:tc>
          <w:tcPr>
            <w:tcW w:w="9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C3094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РАБОТА ПО СОВМЕСТИТЕЛЬСТВУ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47D537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CB7273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0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8CF4" w14:textId="77777777" w:rsidR="00853236" w:rsidRPr="000B2182" w:rsidRDefault="00853236" w:rsidP="00853236">
            <w:pPr>
              <w:ind w:left="365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- КОММУНАЛЬНЫЕ ПЛАТЕЖИ, АРЕНДА ЖИЛЬЯ / ИНОГО ИМУЩЕСТВА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164B0D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04C01EF5" w14:textId="77777777" w:rsidTr="00853236">
        <w:trPr>
          <w:cantSplit/>
          <w:trHeight w:val="454"/>
        </w:trPr>
        <w:tc>
          <w:tcPr>
            <w:tcW w:w="9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E6EDC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ДОХОДЫ В ВИДЕ ПОЛУЧЕНИЯ АРЕНДНОЙ ПЛАТЫ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3CD05E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12A7A0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7A2A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ПЛАТЕЖИ ПО ПРИОБРЕТЕННЫМ В РАССРОЧКУ ТОВАРАМ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1CA3AE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521F2E2" w14:textId="77777777" w:rsidTr="00853236">
        <w:trPr>
          <w:cantSplit/>
          <w:trHeight w:val="454"/>
        </w:trPr>
        <w:tc>
          <w:tcPr>
            <w:tcW w:w="9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70613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ПРОЦЕНТЫ, ДИВИДЕНДЫ 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4D5384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9CA10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C33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ПЛАТЕЖИ ПО ДЕЙСТВУЮЩИМ КРЕДИТАМ В ДРУГИХ БАНКАХ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31B79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760BAE9D" w14:textId="77777777" w:rsidTr="00853236">
        <w:trPr>
          <w:cantSplit/>
          <w:trHeight w:val="454"/>
        </w:trPr>
        <w:tc>
          <w:tcPr>
            <w:tcW w:w="9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6FA0B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СТРАХОВЫЕ ВЫПЛАТЫ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766E4B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7201D8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AA1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АЛИМЕНТЫ УПЛАЧИВАЕМЫЕ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2058D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2949CB1" w14:textId="77777777" w:rsidTr="00853236">
        <w:trPr>
          <w:cantSplit/>
          <w:trHeight w:val="454"/>
        </w:trPr>
        <w:tc>
          <w:tcPr>
            <w:tcW w:w="9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36A64F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ДОХОДЫ СУПРУГА(И)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97067C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E07819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21A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УДЕРЖАНИЯ ПО РЕШЕНИЮ СУДА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534540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E8C6923" w14:textId="77777777" w:rsidTr="00853236">
        <w:trPr>
          <w:cantSplit/>
          <w:trHeight w:val="454"/>
        </w:trPr>
        <w:tc>
          <w:tcPr>
            <w:tcW w:w="9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4BF04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ИНОЕ (указать):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4D42DD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0AC9D0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0CE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ПЛАТА ЗА СОБСТВЕННОЕ ОБРАЗОВАНИЕ И ОБРАЗОВАНИЕ ДЕТЕЙ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13BED3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7B39646" w14:textId="77777777" w:rsidTr="00853236">
        <w:trPr>
          <w:cantSplit/>
          <w:trHeight w:val="454"/>
        </w:trPr>
        <w:tc>
          <w:tcPr>
            <w:tcW w:w="9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AA3E4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2500F7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A2DA45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816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СОДЕРЖАНИЕ АВТОМОБИЛЯ (в том числе КАСКО, ОСАГО, ТО, топливо)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1D1B77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161DEFB5" w14:textId="77777777" w:rsidTr="00853236">
        <w:trPr>
          <w:cantSplit/>
          <w:trHeight w:val="454"/>
        </w:trPr>
        <w:tc>
          <w:tcPr>
            <w:tcW w:w="999" w:type="pc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F98C09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2212D6F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D8C73B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05FD5FD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ИНОЕ (указать):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7A0FD31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42AC9D5" w14:textId="77777777" w:rsidTr="00853236">
        <w:trPr>
          <w:cantSplit/>
          <w:trHeight w:val="454"/>
        </w:trPr>
        <w:tc>
          <w:tcPr>
            <w:tcW w:w="9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81C15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3884A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5C9F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750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1DFC2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5F4D72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0394C7E3" w14:textId="77777777" w:rsidTr="00853236">
        <w:trPr>
          <w:cantSplit/>
          <w:trHeight w:val="454"/>
        </w:trPr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8DCBCC" w14:textId="77777777" w:rsidR="00853236" w:rsidRPr="000B2182" w:rsidRDefault="00853236" w:rsidP="00853236">
            <w:pPr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ИТОГО:</w:t>
            </w:r>
          </w:p>
        </w:tc>
        <w:tc>
          <w:tcPr>
            <w:tcW w:w="7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FF54D" w14:textId="77777777" w:rsidR="00853236" w:rsidRPr="000B2182" w:rsidRDefault="00853236" w:rsidP="00853236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5A8C" w14:textId="77777777" w:rsidR="00853236" w:rsidRPr="000B2182" w:rsidRDefault="00853236" w:rsidP="00853236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5882F3" w14:textId="77777777" w:rsidR="00853236" w:rsidRPr="000B2182" w:rsidRDefault="00853236" w:rsidP="00853236">
            <w:pPr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ИТОГО:</w:t>
            </w:r>
          </w:p>
        </w:tc>
        <w:tc>
          <w:tcPr>
            <w:tcW w:w="75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A4992A" w14:textId="77777777" w:rsidR="00853236" w:rsidRPr="000B2182" w:rsidRDefault="00853236" w:rsidP="00853236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14:paraId="7DC50AF4" w14:textId="77777777" w:rsidR="00853236" w:rsidRPr="000B2182" w:rsidRDefault="00853236" w:rsidP="00853236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/>
          <w:b/>
        </w:rPr>
      </w:pPr>
      <w:r w:rsidRPr="000B2182">
        <w:rPr>
          <w:rFonts w:ascii="Calibri" w:hAnsi="Calibri"/>
          <w:b/>
        </w:rPr>
        <w:t>АКТИВЫ ПОРУЧИТЕЛЯ/ЗАЛОГОДАТЕЛЯ:</w:t>
      </w:r>
    </w:p>
    <w:tbl>
      <w:tblPr>
        <w:tblW w:w="500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1"/>
        <w:gridCol w:w="1339"/>
        <w:gridCol w:w="9"/>
        <w:gridCol w:w="2651"/>
        <w:gridCol w:w="1478"/>
        <w:gridCol w:w="1072"/>
        <w:gridCol w:w="1330"/>
        <w:gridCol w:w="7"/>
      </w:tblGrid>
      <w:tr w:rsidR="00853236" w:rsidRPr="006F418B" w14:paraId="71C0F14F" w14:textId="77777777" w:rsidTr="00853236">
        <w:trPr>
          <w:gridAfter w:val="1"/>
          <w:wAfter w:w="7" w:type="dxa"/>
          <w:cantSplit/>
          <w:trHeight w:val="454"/>
        </w:trPr>
        <w:tc>
          <w:tcPr>
            <w:tcW w:w="1731" w:type="dxa"/>
            <w:vMerge w:val="restart"/>
            <w:vAlign w:val="center"/>
            <w:hideMark/>
          </w:tcPr>
          <w:p w14:paraId="0B423B63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ДЕПОЗИТЫ (ВКЛАДЫ) И СЧЕТА В БАНКАХ</w:t>
            </w:r>
          </w:p>
        </w:tc>
        <w:tc>
          <w:tcPr>
            <w:tcW w:w="3999" w:type="dxa"/>
            <w:gridSpan w:val="3"/>
            <w:vAlign w:val="center"/>
            <w:hideMark/>
          </w:tcPr>
          <w:p w14:paraId="06ED0B7A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БАНК</w:t>
            </w:r>
          </w:p>
        </w:tc>
        <w:tc>
          <w:tcPr>
            <w:tcW w:w="1478" w:type="dxa"/>
            <w:vAlign w:val="center"/>
            <w:hideMark/>
          </w:tcPr>
          <w:p w14:paraId="4EDDF7E0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СУММА</w:t>
            </w:r>
          </w:p>
        </w:tc>
        <w:tc>
          <w:tcPr>
            <w:tcW w:w="2402" w:type="dxa"/>
            <w:gridSpan w:val="2"/>
            <w:vAlign w:val="center"/>
            <w:hideMark/>
          </w:tcPr>
          <w:p w14:paraId="347B1AD3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ВАЛЮТА</w:t>
            </w:r>
          </w:p>
        </w:tc>
      </w:tr>
      <w:tr w:rsidR="00853236" w:rsidRPr="006F418B" w14:paraId="7873AC57" w14:textId="77777777" w:rsidTr="00853236">
        <w:trPr>
          <w:gridAfter w:val="1"/>
          <w:wAfter w:w="7" w:type="dxa"/>
          <w:cantSplit/>
          <w:trHeight w:val="454"/>
        </w:trPr>
        <w:tc>
          <w:tcPr>
            <w:tcW w:w="1731" w:type="dxa"/>
            <w:vMerge/>
            <w:vAlign w:val="center"/>
            <w:hideMark/>
          </w:tcPr>
          <w:p w14:paraId="11F649A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99" w:type="dxa"/>
            <w:gridSpan w:val="3"/>
            <w:vAlign w:val="center"/>
          </w:tcPr>
          <w:p w14:paraId="307553EE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8" w:type="dxa"/>
            <w:vAlign w:val="center"/>
          </w:tcPr>
          <w:p w14:paraId="2021A263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vAlign w:val="center"/>
          </w:tcPr>
          <w:p w14:paraId="455F6A09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7B12EC13" w14:textId="77777777" w:rsidTr="00853236">
        <w:trPr>
          <w:gridAfter w:val="1"/>
          <w:wAfter w:w="7" w:type="dxa"/>
          <w:cantSplit/>
          <w:trHeight w:val="454"/>
        </w:trPr>
        <w:tc>
          <w:tcPr>
            <w:tcW w:w="1731" w:type="dxa"/>
            <w:vMerge/>
            <w:vAlign w:val="center"/>
            <w:hideMark/>
          </w:tcPr>
          <w:p w14:paraId="08A773F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999" w:type="dxa"/>
            <w:gridSpan w:val="3"/>
            <w:vAlign w:val="center"/>
          </w:tcPr>
          <w:p w14:paraId="1B1906BA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78" w:type="dxa"/>
            <w:vAlign w:val="center"/>
          </w:tcPr>
          <w:p w14:paraId="2A23DD4C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vAlign w:val="center"/>
          </w:tcPr>
          <w:p w14:paraId="3CED6A47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613C0689" w14:textId="77777777" w:rsidTr="00853236">
        <w:trPr>
          <w:cantSplit/>
          <w:trHeight w:val="454"/>
        </w:trPr>
        <w:tc>
          <w:tcPr>
            <w:tcW w:w="1731" w:type="dxa"/>
            <w:vMerge w:val="restart"/>
            <w:vAlign w:val="center"/>
            <w:hideMark/>
          </w:tcPr>
          <w:p w14:paraId="1FF77D4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АВТОМОБИЛЬ</w:t>
            </w:r>
          </w:p>
        </w:tc>
        <w:tc>
          <w:tcPr>
            <w:tcW w:w="1348" w:type="dxa"/>
            <w:gridSpan w:val="2"/>
            <w:vAlign w:val="center"/>
            <w:hideMark/>
          </w:tcPr>
          <w:p w14:paraId="748DE7A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МАРКА, МОДЕЛЬ</w:t>
            </w:r>
          </w:p>
        </w:tc>
        <w:tc>
          <w:tcPr>
            <w:tcW w:w="6538" w:type="dxa"/>
            <w:gridSpan w:val="5"/>
            <w:vAlign w:val="center"/>
          </w:tcPr>
          <w:p w14:paraId="02FDE4B8" w14:textId="77777777" w:rsidR="00853236" w:rsidRPr="000B2182" w:rsidRDefault="00853236" w:rsidP="00853236">
            <w:pPr>
              <w:ind w:left="2869" w:hanging="2869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9A3F6C9" w14:textId="77777777" w:rsidTr="00853236">
        <w:trPr>
          <w:cantSplit/>
          <w:trHeight w:val="454"/>
        </w:trPr>
        <w:tc>
          <w:tcPr>
            <w:tcW w:w="1731" w:type="dxa"/>
            <w:vMerge/>
            <w:vAlign w:val="center"/>
            <w:hideMark/>
          </w:tcPr>
          <w:p w14:paraId="56D3AF9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48" w:type="dxa"/>
            <w:gridSpan w:val="2"/>
            <w:vAlign w:val="center"/>
            <w:hideMark/>
          </w:tcPr>
          <w:p w14:paraId="1204A52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СТАТУС</w:t>
            </w:r>
          </w:p>
        </w:tc>
        <w:tc>
          <w:tcPr>
            <w:tcW w:w="4129" w:type="dxa"/>
            <w:gridSpan w:val="2"/>
            <w:vAlign w:val="center"/>
            <w:hideMark/>
          </w:tcPr>
          <w:p w14:paraId="573F91F8" w14:textId="77777777" w:rsidR="00853236" w:rsidRPr="000B2182" w:rsidRDefault="00853236" w:rsidP="00853236">
            <w:pPr>
              <w:spacing w:after="120"/>
              <w:ind w:left="2869" w:hanging="2869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СОБСТВЕННЫЙ АВТОМОБИЛЬ</w:t>
            </w:r>
          </w:p>
          <w:p w14:paraId="3CCFACAA" w14:textId="77777777" w:rsidR="00853236" w:rsidRPr="000B2182" w:rsidRDefault="00853236" w:rsidP="00853236">
            <w:pPr>
              <w:spacing w:after="120"/>
              <w:ind w:left="318" w:hanging="318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НАЛИЧИЕ ГЕНЕРАЛЬНОЙ ДОВЕРЕННОСТИ </w:t>
            </w:r>
            <w:r w:rsidRPr="000B2182">
              <w:rPr>
                <w:rFonts w:ascii="Calibri" w:hAnsi="Calibri"/>
                <w:sz w:val="16"/>
                <w:szCs w:val="16"/>
              </w:rPr>
              <w:br/>
              <w:t>(указать срок ее действия)</w:t>
            </w:r>
          </w:p>
          <w:p w14:paraId="061FB9DF" w14:textId="77777777" w:rsidR="00853236" w:rsidRPr="000B2182" w:rsidRDefault="00853236" w:rsidP="00853236">
            <w:pPr>
              <w:ind w:left="318" w:hanging="318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АВТОМОБИЛЬ ПРИОБРЕТЕННЫЙ В КРЕДИТ</w:t>
            </w:r>
          </w:p>
        </w:tc>
        <w:tc>
          <w:tcPr>
            <w:tcW w:w="1072" w:type="dxa"/>
            <w:vAlign w:val="center"/>
            <w:hideMark/>
          </w:tcPr>
          <w:p w14:paraId="0A2A57C3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ГОД ВЫПУСКА </w:t>
            </w:r>
          </w:p>
        </w:tc>
        <w:tc>
          <w:tcPr>
            <w:tcW w:w="1337" w:type="dxa"/>
            <w:gridSpan w:val="2"/>
            <w:vAlign w:val="center"/>
          </w:tcPr>
          <w:p w14:paraId="15758CB7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715A9F42" w14:textId="77777777" w:rsidTr="00853236">
        <w:trPr>
          <w:gridAfter w:val="1"/>
          <w:wAfter w:w="7" w:type="dxa"/>
          <w:cantSplit/>
          <w:trHeight w:val="454"/>
        </w:trPr>
        <w:tc>
          <w:tcPr>
            <w:tcW w:w="1731" w:type="dxa"/>
            <w:vMerge w:val="restart"/>
            <w:vAlign w:val="center"/>
            <w:hideMark/>
          </w:tcPr>
          <w:p w14:paraId="023F609A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НЕДВИЖИМОЕ ИМУЩЕСТВО В СОБСТВЕННОСТИ</w:t>
            </w:r>
          </w:p>
        </w:tc>
        <w:tc>
          <w:tcPr>
            <w:tcW w:w="1339" w:type="dxa"/>
            <w:vAlign w:val="center"/>
            <w:hideMark/>
          </w:tcPr>
          <w:p w14:paraId="5469B6C8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6540" w:type="dxa"/>
            <w:gridSpan w:val="5"/>
            <w:vAlign w:val="center"/>
            <w:hideMark/>
          </w:tcPr>
          <w:p w14:paraId="7695F165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B2182">
              <w:rPr>
                <w:rFonts w:ascii="Calibri" w:hAnsi="Calibri"/>
                <w:b/>
                <w:sz w:val="16"/>
                <w:szCs w:val="16"/>
              </w:rPr>
              <w:t>ОПИСАНИЕ (АДРЕС, ПЛОЩАДЬ И Т.П.)</w:t>
            </w:r>
          </w:p>
        </w:tc>
      </w:tr>
      <w:tr w:rsidR="00853236" w:rsidRPr="006F418B" w14:paraId="415B01D5" w14:textId="77777777" w:rsidTr="00853236">
        <w:trPr>
          <w:gridAfter w:val="1"/>
          <w:wAfter w:w="7" w:type="dxa"/>
          <w:cantSplit/>
          <w:trHeight w:val="454"/>
        </w:trPr>
        <w:tc>
          <w:tcPr>
            <w:tcW w:w="1731" w:type="dxa"/>
            <w:vMerge/>
            <w:vAlign w:val="center"/>
            <w:hideMark/>
          </w:tcPr>
          <w:p w14:paraId="3C9C92A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39" w:type="dxa"/>
            <w:vAlign w:val="center"/>
            <w:hideMark/>
          </w:tcPr>
          <w:p w14:paraId="5DB2C4E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КВАРТИРА </w:t>
            </w:r>
          </w:p>
        </w:tc>
        <w:tc>
          <w:tcPr>
            <w:tcW w:w="6540" w:type="dxa"/>
            <w:gridSpan w:val="5"/>
            <w:vAlign w:val="center"/>
          </w:tcPr>
          <w:p w14:paraId="2E384FD2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43AEC167" w14:textId="77777777" w:rsidTr="00853236">
        <w:trPr>
          <w:gridAfter w:val="1"/>
          <w:wAfter w:w="7" w:type="dxa"/>
          <w:cantSplit/>
          <w:trHeight w:val="454"/>
        </w:trPr>
        <w:tc>
          <w:tcPr>
            <w:tcW w:w="1731" w:type="dxa"/>
            <w:vMerge/>
            <w:vAlign w:val="center"/>
            <w:hideMark/>
          </w:tcPr>
          <w:p w14:paraId="5B621A59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39" w:type="dxa"/>
            <w:vAlign w:val="center"/>
            <w:hideMark/>
          </w:tcPr>
          <w:p w14:paraId="5D99BD9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ДОМ </w:t>
            </w:r>
          </w:p>
        </w:tc>
        <w:tc>
          <w:tcPr>
            <w:tcW w:w="6540" w:type="dxa"/>
            <w:gridSpan w:val="5"/>
            <w:vAlign w:val="center"/>
          </w:tcPr>
          <w:p w14:paraId="6E0B5452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6F6AA746" w14:textId="77777777" w:rsidTr="00853236">
        <w:trPr>
          <w:gridAfter w:val="1"/>
          <w:wAfter w:w="7" w:type="dxa"/>
          <w:cantSplit/>
          <w:trHeight w:val="454"/>
        </w:trPr>
        <w:tc>
          <w:tcPr>
            <w:tcW w:w="1731" w:type="dxa"/>
            <w:vMerge/>
            <w:vAlign w:val="center"/>
            <w:hideMark/>
          </w:tcPr>
          <w:p w14:paraId="223E70C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39" w:type="dxa"/>
            <w:vAlign w:val="center"/>
            <w:hideMark/>
          </w:tcPr>
          <w:p w14:paraId="5078318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ЗЕМЕЛЬНЫЙ УЧАСТОК</w:t>
            </w:r>
          </w:p>
        </w:tc>
        <w:tc>
          <w:tcPr>
            <w:tcW w:w="6540" w:type="dxa"/>
            <w:gridSpan w:val="5"/>
            <w:vAlign w:val="center"/>
          </w:tcPr>
          <w:p w14:paraId="2E117963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1875E9F3" w14:textId="77777777" w:rsidTr="00853236">
        <w:trPr>
          <w:gridAfter w:val="1"/>
          <w:wAfter w:w="7" w:type="dxa"/>
          <w:cantSplit/>
          <w:trHeight w:val="454"/>
        </w:trPr>
        <w:tc>
          <w:tcPr>
            <w:tcW w:w="1731" w:type="dxa"/>
            <w:vMerge/>
            <w:vAlign w:val="center"/>
            <w:hideMark/>
          </w:tcPr>
          <w:p w14:paraId="69A0203D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39" w:type="dxa"/>
            <w:vAlign w:val="center"/>
            <w:hideMark/>
          </w:tcPr>
          <w:p w14:paraId="3F01AF1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0B2182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6"/>
                <w:szCs w:val="16"/>
              </w:rPr>
              <w:t>ГАРАЖ</w:t>
            </w:r>
          </w:p>
        </w:tc>
        <w:tc>
          <w:tcPr>
            <w:tcW w:w="6540" w:type="dxa"/>
            <w:gridSpan w:val="5"/>
            <w:vAlign w:val="center"/>
            <w:hideMark/>
          </w:tcPr>
          <w:p w14:paraId="3EA69A30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7D97955" w14:textId="77777777" w:rsidTr="00853236">
        <w:trPr>
          <w:gridAfter w:val="1"/>
          <w:wAfter w:w="7" w:type="dxa"/>
          <w:cantSplit/>
          <w:trHeight w:val="454"/>
        </w:trPr>
        <w:tc>
          <w:tcPr>
            <w:tcW w:w="1731" w:type="dxa"/>
            <w:vMerge/>
            <w:vAlign w:val="center"/>
            <w:hideMark/>
          </w:tcPr>
          <w:p w14:paraId="7E9CBFD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 w14:paraId="5E781CD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0" w:type="dxa"/>
            <w:gridSpan w:val="5"/>
            <w:vAlign w:val="center"/>
          </w:tcPr>
          <w:p w14:paraId="40F6D1C0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3F68A125" w14:textId="77777777" w:rsidTr="00853236">
        <w:trPr>
          <w:gridAfter w:val="1"/>
          <w:wAfter w:w="7" w:type="dxa"/>
          <w:cantSplit/>
          <w:trHeight w:val="454"/>
        </w:trPr>
        <w:tc>
          <w:tcPr>
            <w:tcW w:w="1731" w:type="dxa"/>
            <w:vMerge/>
            <w:vAlign w:val="center"/>
            <w:hideMark/>
          </w:tcPr>
          <w:p w14:paraId="4D108FC3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39" w:type="dxa"/>
            <w:vAlign w:val="center"/>
          </w:tcPr>
          <w:p w14:paraId="0F681C89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0" w:type="dxa"/>
            <w:gridSpan w:val="5"/>
            <w:vAlign w:val="center"/>
          </w:tcPr>
          <w:p w14:paraId="281B6E71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0EEB58E" w14:textId="77777777" w:rsidTr="00853236">
        <w:trPr>
          <w:gridAfter w:val="1"/>
          <w:wAfter w:w="7" w:type="dxa"/>
          <w:cantSplit/>
          <w:trHeight w:val="454"/>
        </w:trPr>
        <w:tc>
          <w:tcPr>
            <w:tcW w:w="1731" w:type="dxa"/>
            <w:vMerge w:val="restart"/>
            <w:vAlign w:val="center"/>
            <w:hideMark/>
          </w:tcPr>
          <w:p w14:paraId="2BFAD5D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ПРОЧИЕ АКТИВЫ</w:t>
            </w:r>
          </w:p>
        </w:tc>
        <w:tc>
          <w:tcPr>
            <w:tcW w:w="7879" w:type="dxa"/>
            <w:gridSpan w:val="6"/>
            <w:vAlign w:val="center"/>
          </w:tcPr>
          <w:p w14:paraId="50EA8B4C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FD7218B" w14:textId="77777777" w:rsidTr="00853236">
        <w:trPr>
          <w:gridAfter w:val="1"/>
          <w:wAfter w:w="7" w:type="dxa"/>
          <w:cantSplit/>
          <w:trHeight w:val="454"/>
        </w:trPr>
        <w:tc>
          <w:tcPr>
            <w:tcW w:w="1731" w:type="dxa"/>
            <w:vMerge/>
            <w:vAlign w:val="center"/>
            <w:hideMark/>
          </w:tcPr>
          <w:p w14:paraId="6F23E78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879" w:type="dxa"/>
            <w:gridSpan w:val="6"/>
            <w:vAlign w:val="center"/>
          </w:tcPr>
          <w:p w14:paraId="4F753DF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5B2EB227" w14:textId="77777777" w:rsidR="00853236" w:rsidRPr="000B2182" w:rsidRDefault="00853236" w:rsidP="00853236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/>
          <w:b/>
        </w:rPr>
      </w:pPr>
      <w:r w:rsidRPr="000B2182">
        <w:rPr>
          <w:rFonts w:ascii="Calibri" w:hAnsi="Calibri"/>
          <w:b/>
        </w:rPr>
        <w:t>ОБЯЗАТЕЛЬСТВА ПОРУЧИТЕЛЯ/ЗАЛОГОДАТЕЛЯ: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2"/>
        <w:gridCol w:w="905"/>
        <w:gridCol w:w="1502"/>
        <w:gridCol w:w="8"/>
        <w:gridCol w:w="1083"/>
        <w:gridCol w:w="8"/>
        <w:gridCol w:w="1168"/>
        <w:gridCol w:w="8"/>
        <w:gridCol w:w="1170"/>
        <w:gridCol w:w="8"/>
        <w:gridCol w:w="1165"/>
        <w:gridCol w:w="8"/>
        <w:gridCol w:w="1174"/>
      </w:tblGrid>
      <w:tr w:rsidR="00853236" w:rsidRPr="006F418B" w14:paraId="44875C7B" w14:textId="77777777" w:rsidTr="00853236">
        <w:trPr>
          <w:cantSplit/>
          <w:trHeight w:val="340"/>
        </w:trPr>
        <w:tc>
          <w:tcPr>
            <w:tcW w:w="14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75682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КРЕДИТЫ (ЗАЙМЫ), в т.ч. КРЕДИТНЫЕ КАРТЫ 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8293573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Указать</w:t>
            </w:r>
          </w:p>
          <w:p w14:paraId="7FF446BA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(Банк / МФО / КПК или иное)</w:t>
            </w:r>
          </w:p>
        </w:tc>
        <w:tc>
          <w:tcPr>
            <w:tcW w:w="1510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587C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318443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ВАЛЮТА РАСЧЕТОВ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ABB171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СУММА КРЕДИТА (ЗАЙМА) / ЛИМИТА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C3113F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ОСТАТОК ДОЛГА</w:t>
            </w:r>
          </w:p>
        </w:tc>
        <w:tc>
          <w:tcPr>
            <w:tcW w:w="117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796584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ЕЖЕМЕСЯЧНЫЙ ПЛАТЕЖ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86BAB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 xml:space="preserve">СРОК ПОГАШЕНИЯ </w:t>
            </w:r>
          </w:p>
        </w:tc>
      </w:tr>
      <w:tr w:rsidR="00853236" w:rsidRPr="006F418B" w14:paraId="1E200BF0" w14:textId="77777777" w:rsidTr="00853236">
        <w:trPr>
          <w:cantSplit/>
          <w:trHeight w:val="340"/>
        </w:trPr>
        <w:tc>
          <w:tcPr>
            <w:tcW w:w="1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F3C0F7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3E74E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E1EF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73F3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2138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496C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9AB733F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12EDF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DAA4350" w14:textId="77777777" w:rsidTr="00853236">
        <w:trPr>
          <w:cantSplit/>
          <w:trHeight w:val="340"/>
        </w:trPr>
        <w:tc>
          <w:tcPr>
            <w:tcW w:w="1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B17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82A2F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49FB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F102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B6DD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0DA9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D03C9E9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5CE5A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73AA21E4" w14:textId="77777777" w:rsidTr="00853236">
        <w:trPr>
          <w:cantSplit/>
          <w:trHeight w:val="340"/>
        </w:trPr>
        <w:tc>
          <w:tcPr>
            <w:tcW w:w="1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2E33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2A4812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C9CF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D9ED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16C4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237C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FD6346C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5EE0C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1058F1FD" w14:textId="77777777" w:rsidTr="00853236">
        <w:trPr>
          <w:cantSplit/>
          <w:trHeight w:val="340"/>
        </w:trPr>
        <w:tc>
          <w:tcPr>
            <w:tcW w:w="1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E3185E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2AC7C3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2FC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9D2A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1886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6C01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1FD12FE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E7B31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4E633FB6" w14:textId="77777777" w:rsidTr="00853236">
        <w:trPr>
          <w:cantSplit/>
          <w:trHeight w:val="340"/>
        </w:trPr>
        <w:tc>
          <w:tcPr>
            <w:tcW w:w="1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483759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803343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B7AB0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E9A9D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E495C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11D78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12C476A3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8103A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5582B06C" w14:textId="77777777" w:rsidTr="00853236">
        <w:trPr>
          <w:cantSplit/>
          <w:trHeight w:val="340"/>
        </w:trPr>
        <w:tc>
          <w:tcPr>
            <w:tcW w:w="14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8FFD43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ИНФОРМАЦИЯ ПО ПРИОБРЕТЕННЫМ В РАССРОЧКУ ТОВАРАМ</w:t>
            </w:r>
          </w:p>
        </w:tc>
        <w:tc>
          <w:tcPr>
            <w:tcW w:w="24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F3CC81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НАИМЕНОВАНИЕ ТОВАРА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9508C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ВАЛЮТА РАСЧЕТОВ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3E2F9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ЦЕНА ТОВАРА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775BAD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ОСТАТОК ДОЛГА</w:t>
            </w:r>
          </w:p>
        </w:tc>
        <w:tc>
          <w:tcPr>
            <w:tcW w:w="11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04C0EE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ЕЖЕМЕСЯЧНЫЙ ПЛАТЕЖ</w:t>
            </w: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A566F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СРОК ПОГАШЕНИЯ</w:t>
            </w:r>
          </w:p>
        </w:tc>
      </w:tr>
      <w:tr w:rsidR="00853236" w:rsidRPr="006F418B" w14:paraId="71C57710" w14:textId="77777777" w:rsidTr="00853236">
        <w:trPr>
          <w:cantSplit/>
          <w:trHeight w:val="340"/>
        </w:trPr>
        <w:tc>
          <w:tcPr>
            <w:tcW w:w="1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B6FFBF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F41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F40F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D304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2C0C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C244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698EC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6348C3F" w14:textId="77777777" w:rsidTr="00853236">
        <w:trPr>
          <w:cantSplit/>
          <w:trHeight w:val="340"/>
        </w:trPr>
        <w:tc>
          <w:tcPr>
            <w:tcW w:w="1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759F2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0B83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557D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7F63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F739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FBA7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32D7A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3B40CB51" w14:textId="77777777" w:rsidTr="00853236">
        <w:trPr>
          <w:cantSplit/>
          <w:trHeight w:val="340"/>
        </w:trPr>
        <w:tc>
          <w:tcPr>
            <w:tcW w:w="1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F5081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3D422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E19A1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2A4E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5ACB4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F6256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C5B21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2F97B0DE" w14:textId="77777777" w:rsidTr="00853236">
        <w:trPr>
          <w:cantSplit/>
          <w:trHeight w:val="340"/>
        </w:trPr>
        <w:tc>
          <w:tcPr>
            <w:tcW w:w="14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C4C375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ОБЯЗАТЕЛЬСТВА ПО ВЫДАННЫМ ВАМИ ПОРУЧИТЕЛЬСТВАМ В ПОЛЬЗУ ТРЕТЬИХ ЛИЦ</w:t>
            </w:r>
          </w:p>
        </w:tc>
        <w:tc>
          <w:tcPr>
            <w:tcW w:w="24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B41F5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КРЕДИТОР</w:t>
            </w:r>
          </w:p>
        </w:tc>
        <w:tc>
          <w:tcPr>
            <w:tcW w:w="22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6E47C5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ЗАЕМЩИК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C41C78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ВАЛЮТА</w:t>
            </w:r>
          </w:p>
        </w:tc>
        <w:tc>
          <w:tcPr>
            <w:tcW w:w="23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50182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>СУММА ПОРУЧИТЕЛЬСТВА</w:t>
            </w:r>
          </w:p>
        </w:tc>
      </w:tr>
      <w:tr w:rsidR="00853236" w:rsidRPr="006F418B" w14:paraId="6FDA3995" w14:textId="77777777" w:rsidTr="00853236">
        <w:trPr>
          <w:cantSplit/>
          <w:trHeight w:val="340"/>
        </w:trPr>
        <w:tc>
          <w:tcPr>
            <w:tcW w:w="1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6909EA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4AF8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FAB1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0FAB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A1C3E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853236" w:rsidRPr="006F418B" w14:paraId="3A5EF11C" w14:textId="77777777" w:rsidTr="00853236">
        <w:trPr>
          <w:cantSplit/>
          <w:trHeight w:val="340"/>
        </w:trPr>
        <w:tc>
          <w:tcPr>
            <w:tcW w:w="1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DFF8C6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79049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F784" w14:textId="77777777" w:rsidR="00853236" w:rsidRPr="000B2182" w:rsidRDefault="00853236" w:rsidP="00853236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693B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BD3F4" w14:textId="77777777" w:rsidR="00853236" w:rsidRPr="000B2182" w:rsidRDefault="00853236" w:rsidP="00853236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754A539" w14:textId="77777777" w:rsidR="00853236" w:rsidRPr="006F418B" w:rsidRDefault="00853236" w:rsidP="00853236">
      <w:pPr>
        <w:rPr>
          <w:rFonts w:ascii="Calibri" w:hAnsi="Calibri"/>
          <w:sz w:val="22"/>
          <w:szCs w:val="22"/>
        </w:rPr>
      </w:pPr>
    </w:p>
    <w:p w14:paraId="355364AF" w14:textId="77777777" w:rsidR="00853236" w:rsidRPr="000B2182" w:rsidRDefault="00853236" w:rsidP="00853236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/>
          <w:b/>
        </w:rPr>
      </w:pPr>
      <w:r w:rsidRPr="000B2182">
        <w:rPr>
          <w:rFonts w:ascii="Calibri" w:hAnsi="Calibri"/>
          <w:b/>
        </w:rPr>
        <w:t>ДОПОЛНИТЕЛЬНАЯ ИНФОРМАЦИЯ: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6"/>
        <w:gridCol w:w="1530"/>
        <w:gridCol w:w="1493"/>
      </w:tblGrid>
      <w:tr w:rsidR="00853236" w:rsidRPr="006F418B" w14:paraId="03326A89" w14:textId="77777777" w:rsidTr="00853236">
        <w:trPr>
          <w:trHeight w:val="400"/>
        </w:trPr>
        <w:tc>
          <w:tcPr>
            <w:tcW w:w="6585" w:type="dxa"/>
            <w:vAlign w:val="center"/>
          </w:tcPr>
          <w:p w14:paraId="5B4A5368" w14:textId="77777777" w:rsidR="00853236" w:rsidRPr="000B2182" w:rsidRDefault="00853236" w:rsidP="00853236">
            <w:pPr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ind w:left="241" w:hanging="241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Привлекались ли Вы к уголовной ответственности</w:t>
            </w:r>
          </w:p>
        </w:tc>
        <w:tc>
          <w:tcPr>
            <w:tcW w:w="1530" w:type="dxa"/>
            <w:vAlign w:val="center"/>
          </w:tcPr>
          <w:p w14:paraId="4D6EA1B6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283E904C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53236" w:rsidRPr="006F418B" w14:paraId="360D7CEE" w14:textId="77777777" w:rsidTr="00853236">
        <w:trPr>
          <w:trHeight w:val="400"/>
        </w:trPr>
        <w:tc>
          <w:tcPr>
            <w:tcW w:w="6585" w:type="dxa"/>
            <w:vAlign w:val="center"/>
          </w:tcPr>
          <w:p w14:paraId="402DC2B7" w14:textId="77777777" w:rsidR="00853236" w:rsidRPr="000B2182" w:rsidRDefault="00853236" w:rsidP="00853236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2. Были ли Вы когда-нибудь приговорены судом к какому-либо наказанию?</w:t>
            </w:r>
          </w:p>
        </w:tc>
        <w:tc>
          <w:tcPr>
            <w:tcW w:w="1530" w:type="dxa"/>
            <w:vAlign w:val="center"/>
          </w:tcPr>
          <w:p w14:paraId="3693C21F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5D8AEF5C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53236" w:rsidRPr="006F418B" w14:paraId="2BB1B03D" w14:textId="77777777" w:rsidTr="00853236">
        <w:trPr>
          <w:trHeight w:val="400"/>
        </w:trPr>
        <w:tc>
          <w:tcPr>
            <w:tcW w:w="6585" w:type="dxa"/>
            <w:vAlign w:val="center"/>
          </w:tcPr>
          <w:p w14:paraId="3E7E8E81" w14:textId="77777777" w:rsidR="00853236" w:rsidRPr="000B2182" w:rsidRDefault="00853236" w:rsidP="00853236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3. Существует ли какое-нибудь судебное решение, которое Вы не выполнили?</w:t>
            </w:r>
          </w:p>
        </w:tc>
        <w:tc>
          <w:tcPr>
            <w:tcW w:w="1530" w:type="dxa"/>
            <w:vAlign w:val="center"/>
          </w:tcPr>
          <w:p w14:paraId="182DAEC0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2B95C4F5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53236" w:rsidRPr="006F418B" w14:paraId="7AE19091" w14:textId="77777777" w:rsidTr="00853236">
        <w:trPr>
          <w:trHeight w:val="400"/>
        </w:trPr>
        <w:tc>
          <w:tcPr>
            <w:tcW w:w="6585" w:type="dxa"/>
            <w:vAlign w:val="center"/>
          </w:tcPr>
          <w:p w14:paraId="5AC2E7B4" w14:textId="77777777" w:rsidR="00853236" w:rsidRPr="000B2182" w:rsidRDefault="00853236" w:rsidP="00853236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4. Участвуете ли Вы в настоящее время в судебном процессе?</w:t>
            </w:r>
          </w:p>
        </w:tc>
        <w:tc>
          <w:tcPr>
            <w:tcW w:w="1530" w:type="dxa"/>
            <w:vAlign w:val="center"/>
          </w:tcPr>
          <w:p w14:paraId="023FD28A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657CAC0E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53236" w:rsidRPr="006F418B" w14:paraId="234BF7E6" w14:textId="77777777" w:rsidTr="00853236">
        <w:trPr>
          <w:trHeight w:val="400"/>
        </w:trPr>
        <w:tc>
          <w:tcPr>
            <w:tcW w:w="6585" w:type="dxa"/>
            <w:vAlign w:val="center"/>
          </w:tcPr>
          <w:p w14:paraId="3A7408B5" w14:textId="77777777" w:rsidR="00853236" w:rsidRPr="000B2182" w:rsidRDefault="00853236" w:rsidP="00853236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 xml:space="preserve">5. Находитесь ли Вы в состоянии бракоразводного процесса? </w:t>
            </w:r>
          </w:p>
        </w:tc>
        <w:tc>
          <w:tcPr>
            <w:tcW w:w="1530" w:type="dxa"/>
            <w:vAlign w:val="center"/>
          </w:tcPr>
          <w:p w14:paraId="107ECF50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6BE3F572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53236" w:rsidRPr="006F418B" w14:paraId="66FFBA9A" w14:textId="77777777" w:rsidTr="00853236">
        <w:trPr>
          <w:trHeight w:val="400"/>
        </w:trPr>
        <w:tc>
          <w:tcPr>
            <w:tcW w:w="6585" w:type="dxa"/>
            <w:vAlign w:val="center"/>
          </w:tcPr>
          <w:p w14:paraId="3471F22B" w14:textId="77777777" w:rsidR="00853236" w:rsidRPr="000B2182" w:rsidRDefault="00853236" w:rsidP="00853236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6. Есть ли у Вас обязательства по уплате алиментов?</w:t>
            </w:r>
          </w:p>
        </w:tc>
        <w:tc>
          <w:tcPr>
            <w:tcW w:w="1530" w:type="dxa"/>
            <w:vAlign w:val="center"/>
          </w:tcPr>
          <w:p w14:paraId="12643DA1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2A9D1372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53236" w:rsidRPr="006F418B" w14:paraId="192FF19C" w14:textId="77777777" w:rsidTr="00853236">
        <w:trPr>
          <w:trHeight w:val="400"/>
        </w:trPr>
        <w:tc>
          <w:tcPr>
            <w:tcW w:w="6585" w:type="dxa"/>
            <w:vAlign w:val="center"/>
            <w:hideMark/>
          </w:tcPr>
          <w:p w14:paraId="7BA69D01" w14:textId="77777777" w:rsidR="00853236" w:rsidRPr="000B2182" w:rsidRDefault="00853236" w:rsidP="00853236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7. Существуют ли или существовали в прошлом решения суда об ограничении Вашей дееспособности или об установлении над Вами опекунства?</w:t>
            </w:r>
          </w:p>
        </w:tc>
        <w:tc>
          <w:tcPr>
            <w:tcW w:w="1530" w:type="dxa"/>
            <w:vAlign w:val="center"/>
            <w:hideMark/>
          </w:tcPr>
          <w:p w14:paraId="41E22141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  <w:hideMark/>
          </w:tcPr>
          <w:p w14:paraId="1B22980D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  <w:tr w:rsidR="00853236" w:rsidRPr="006F418B" w14:paraId="4F691FE7" w14:textId="77777777" w:rsidTr="00853236">
        <w:trPr>
          <w:trHeight w:val="400"/>
        </w:trPr>
        <w:tc>
          <w:tcPr>
            <w:tcW w:w="6585" w:type="dxa"/>
            <w:vAlign w:val="center"/>
          </w:tcPr>
          <w:p w14:paraId="5F549AB4" w14:textId="77777777" w:rsidR="00853236" w:rsidRPr="000B2182" w:rsidRDefault="00853236" w:rsidP="00853236">
            <w:pPr>
              <w:numPr>
                <w:ilvl w:val="0"/>
                <w:numId w:val="46"/>
              </w:numPr>
              <w:overflowPunct w:val="0"/>
              <w:autoSpaceDE w:val="0"/>
              <w:autoSpaceDN w:val="0"/>
              <w:adjustRightInd w:val="0"/>
              <w:ind w:left="0" w:firstLine="0"/>
              <w:contextualSpacing/>
              <w:jc w:val="both"/>
              <w:textAlignment w:val="baseline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Имеете ли Вы просроченные обязательства перед Кредиторами</w:t>
            </w:r>
            <w:r w:rsidRPr="000B2182" w:rsidDel="002B6BC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4BBFCB99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Да</w:t>
            </w:r>
          </w:p>
        </w:tc>
        <w:tc>
          <w:tcPr>
            <w:tcW w:w="1493" w:type="dxa"/>
            <w:vAlign w:val="center"/>
          </w:tcPr>
          <w:p w14:paraId="17F28F1E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>
              <w:rPr>
                <w:rFonts w:ascii="Calibri" w:hAnsi="Calibri"/>
                <w:sz w:val="18"/>
                <w:szCs w:val="18"/>
              </w:rPr>
            </w:r>
            <w:r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B2182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 Нет</w:t>
            </w:r>
          </w:p>
        </w:tc>
      </w:tr>
    </w:tbl>
    <w:p w14:paraId="0EF9CEFE" w14:textId="77777777" w:rsidR="00853236" w:rsidRPr="000B2182" w:rsidRDefault="00853236" w:rsidP="00853236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/>
          <w:b/>
        </w:rPr>
      </w:pPr>
      <w:r w:rsidRPr="000B2182">
        <w:rPr>
          <w:rFonts w:ascii="Calibri" w:hAnsi="Calibri"/>
          <w:b/>
        </w:rPr>
        <w:t>СОГЛАСИЕ ПОРУЧИТЕЛЯ/ЗАЛОГОДАТЕЛЯ С УСЛОВИЯМИ ПРЕДОСТАВЛЕНИЯ БАНКОВСКОГО ПРОДУКТА ООО «банк Раунд»: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09"/>
      </w:tblGrid>
      <w:tr w:rsidR="00853236" w:rsidRPr="006F418B" w14:paraId="609F1D81" w14:textId="77777777" w:rsidTr="00853236">
        <w:trPr>
          <w:trHeight w:val="4607"/>
          <w:jc w:val="center"/>
        </w:trPr>
        <w:tc>
          <w:tcPr>
            <w:tcW w:w="10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6933C" w14:textId="77777777" w:rsidR="00853236" w:rsidRPr="000B2182" w:rsidRDefault="00853236" w:rsidP="00853236">
            <w:pPr>
              <w:widowControl w:val="0"/>
              <w:spacing w:before="60"/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 xml:space="preserve">Я _______________________________________________________________________________________________________, </w:t>
            </w:r>
          </w:p>
          <w:p w14:paraId="65CB17AC" w14:textId="5F348C80" w:rsidR="00853236" w:rsidRPr="000B2182" w:rsidRDefault="00853236" w:rsidP="00853236">
            <w:pPr>
              <w:widowControl w:val="0"/>
              <w:spacing w:before="60"/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нижеподписавшийся (-аяся), данные которого(й) указаны в настоящей анкете, прошу ООО «банк Раунд» рассмотреть меня в качестве Поручителя/Залогодателя по кредиту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____________________</w:t>
            </w:r>
            <w:r>
              <w:rPr>
                <w:rFonts w:ascii="Calibri" w:hAnsi="Calibri"/>
                <w:sz w:val="18"/>
                <w:szCs w:val="18"/>
              </w:rPr>
              <w:t>______________________</w:t>
            </w:r>
            <w:r w:rsidRPr="000B2182">
              <w:rPr>
                <w:rFonts w:ascii="Calibri" w:hAnsi="Calibri"/>
                <w:sz w:val="18"/>
                <w:szCs w:val="18"/>
              </w:rPr>
              <w:t>__________</w:t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0B2182">
              <w:rPr>
                <w:rFonts w:ascii="Calibri" w:hAnsi="Calibri"/>
                <w:sz w:val="18"/>
                <w:szCs w:val="18"/>
              </w:rPr>
              <w:t xml:space="preserve">(ФИО Заемщика). Заполнив и подписав настоящую анкету, я понимаю и соглашаюсь с тем, что: </w:t>
            </w:r>
          </w:p>
          <w:p w14:paraId="3B580823" w14:textId="77777777" w:rsidR="00853236" w:rsidRPr="000B2182" w:rsidRDefault="00853236" w:rsidP="00853236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spacing w:before="60"/>
              <w:ind w:left="0" w:firstLine="0"/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Информация, изложенная в данной анкете и предоставленная ООО «банк Раунд», является полной, точной и достоверной во всех отношениях;</w:t>
            </w:r>
          </w:p>
          <w:p w14:paraId="3B3CFAB6" w14:textId="77777777" w:rsidR="00853236" w:rsidRPr="000B2182" w:rsidRDefault="00853236" w:rsidP="00853236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spacing w:before="60"/>
              <w:ind w:left="0" w:firstLine="0"/>
              <w:jc w:val="both"/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Банк имеет право производить проверку любой информации, предоставленной в настоящей анкете (в частности, связываться в любой момент времени, в том числе в случае принудительного исполнения обязательств по кредитному договору, с моим работодателем для проверки и получения необходимой информации);</w:t>
            </w:r>
          </w:p>
          <w:p w14:paraId="2D6AE359" w14:textId="77777777" w:rsidR="00853236" w:rsidRPr="000B2182" w:rsidRDefault="00853236" w:rsidP="00853236">
            <w:pPr>
              <w:widowControl w:val="0"/>
              <w:numPr>
                <w:ilvl w:val="0"/>
                <w:numId w:val="47"/>
              </w:numPr>
              <w:tabs>
                <w:tab w:val="left" w:pos="495"/>
              </w:tabs>
              <w:spacing w:before="60"/>
              <w:ind w:left="0" w:firstLine="0"/>
              <w:jc w:val="both"/>
              <w:rPr>
                <w:rFonts w:ascii="Calibri" w:hAnsi="Calibri"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Cs/>
                <w:sz w:val="18"/>
                <w:szCs w:val="18"/>
              </w:rPr>
              <w:t>Даю свое согласие на обработку (сбор,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данных) с использованием средств автоматизации или без таковых, моих персональных данных, указанных в настоящей анкете, в том числе обо мне, составе семьи, источниках дохода, имущественном положении;</w:t>
            </w:r>
          </w:p>
          <w:p w14:paraId="78A08EE4" w14:textId="77777777" w:rsidR="00853236" w:rsidRPr="000B2182" w:rsidRDefault="00853236" w:rsidP="00853236">
            <w:pPr>
              <w:numPr>
                <w:ilvl w:val="0"/>
                <w:numId w:val="47"/>
              </w:numPr>
              <w:tabs>
                <w:tab w:val="left" w:pos="495"/>
              </w:tabs>
              <w:autoSpaceDN w:val="0"/>
              <w:spacing w:after="60"/>
              <w:ind w:left="0" w:firstLine="0"/>
              <w:jc w:val="both"/>
              <w:rPr>
                <w:rFonts w:ascii="Calibri" w:hAnsi="Calibri"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Cs/>
                <w:sz w:val="18"/>
                <w:szCs w:val="18"/>
              </w:rPr>
              <w:t>В соответствии с Федеральным законом от 30.12.2004 № 218-ФЗ «О кредитных историях» разрешаю Банку запрашивать и получать в Бюро кредитных историй кредитные отчеты в отношение моей кредитной истории.</w:t>
            </w:r>
          </w:p>
          <w:p w14:paraId="4296BE8F" w14:textId="77777777" w:rsidR="00853236" w:rsidRPr="000B2182" w:rsidRDefault="00853236" w:rsidP="00853236">
            <w:pPr>
              <w:jc w:val="both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0B2182">
              <w:rPr>
                <w:rFonts w:ascii="Calibri" w:hAnsi="Calibri"/>
                <w:b/>
                <w:sz w:val="18"/>
                <w:szCs w:val="18"/>
              </w:rPr>
              <w:t>" ___ " _______________________ 20 __ г.</w:t>
            </w:r>
          </w:p>
          <w:p w14:paraId="291FE2CB" w14:textId="77777777" w:rsidR="00853236" w:rsidRDefault="00853236" w:rsidP="00853236">
            <w:pPr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Cs/>
                <w:sz w:val="18"/>
                <w:szCs w:val="18"/>
                <w:lang w:val="en-US"/>
              </w:rPr>
              <w:t xml:space="preserve">                                                    </w:t>
            </w:r>
            <w:r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                                                             </w:t>
            </w:r>
            <w:r>
              <w:rPr>
                <w:rFonts w:ascii="Calibri" w:hAnsi="Calibri"/>
                <w:b/>
                <w:bCs/>
                <w:iCs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</w:t>
            </w:r>
          </w:p>
          <w:p w14:paraId="2C1945FF" w14:textId="57CAF15D" w:rsidR="00853236" w:rsidRPr="000B2182" w:rsidRDefault="00853236" w:rsidP="0085323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Pr="000B2182">
              <w:rPr>
                <w:rFonts w:ascii="Calibri" w:hAnsi="Calibri"/>
                <w:b/>
                <w:bCs/>
                <w:iCs/>
                <w:sz w:val="18"/>
                <w:szCs w:val="18"/>
              </w:rPr>
              <w:t>ПОДПИСЬ ЗАЯВИТЕЛЯ</w:t>
            </w:r>
          </w:p>
        </w:tc>
      </w:tr>
    </w:tbl>
    <w:p w14:paraId="533BBDD8" w14:textId="77777777" w:rsidR="00853236" w:rsidRPr="000B2182" w:rsidRDefault="00853236" w:rsidP="00853236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before="240"/>
        <w:ind w:left="851" w:hanging="851"/>
        <w:jc w:val="both"/>
        <w:textAlignment w:val="baseline"/>
        <w:rPr>
          <w:rFonts w:ascii="Calibri" w:hAnsi="Calibri"/>
          <w:b/>
        </w:rPr>
      </w:pPr>
      <w:r w:rsidRPr="000B2182">
        <w:rPr>
          <w:rFonts w:ascii="Calibri" w:hAnsi="Calibri"/>
          <w:b/>
        </w:rPr>
        <w:t>ОТМЕТКИ БАНКА: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2387"/>
        <w:gridCol w:w="1606"/>
        <w:gridCol w:w="1001"/>
        <w:gridCol w:w="1946"/>
      </w:tblGrid>
      <w:tr w:rsidR="00853236" w:rsidRPr="006F418B" w14:paraId="1F13C57E" w14:textId="77777777" w:rsidTr="00853236">
        <w:trPr>
          <w:trHeight w:val="39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FB75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Служебные отметки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983D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Ф.И.О. работника, принявшего заявление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22BF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Подпись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B0E8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A4FA" w14:textId="77777777" w:rsidR="00853236" w:rsidRPr="000B2182" w:rsidRDefault="00853236" w:rsidP="0085323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B2182">
              <w:rPr>
                <w:rFonts w:ascii="Calibri" w:hAnsi="Calibri"/>
                <w:b/>
                <w:bCs/>
                <w:sz w:val="18"/>
                <w:szCs w:val="18"/>
              </w:rPr>
              <w:t>Подразделение</w:t>
            </w:r>
          </w:p>
        </w:tc>
      </w:tr>
      <w:tr w:rsidR="00853236" w:rsidRPr="006F418B" w14:paraId="7DD77276" w14:textId="77777777" w:rsidTr="00853236">
        <w:trPr>
          <w:trHeight w:val="165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2EDD" w14:textId="77777777" w:rsidR="00853236" w:rsidRPr="000B2182" w:rsidRDefault="00853236" w:rsidP="00853236">
            <w:pPr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Документы предоставлены в полном объеме</w:t>
            </w:r>
          </w:p>
          <w:p w14:paraId="20EEC80D" w14:textId="77777777" w:rsidR="00853236" w:rsidRPr="000B2182" w:rsidRDefault="00853236" w:rsidP="00853236">
            <w:pPr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6"/>
                <w:szCs w:val="16"/>
              </w:rPr>
              <w:tab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2182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/>
                <w:sz w:val="16"/>
                <w:szCs w:val="16"/>
              </w:rPr>
            </w:r>
            <w:r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0B2182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0B2182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B2182">
              <w:rPr>
                <w:rFonts w:ascii="Calibri" w:hAnsi="Calibri"/>
                <w:sz w:val="18"/>
                <w:szCs w:val="18"/>
              </w:rPr>
              <w:t>Документы предоставлены не полном объеме:</w:t>
            </w:r>
          </w:p>
          <w:p w14:paraId="037D668E" w14:textId="77777777" w:rsidR="00853236" w:rsidRPr="000B2182" w:rsidRDefault="00853236" w:rsidP="00853236">
            <w:pPr>
              <w:rPr>
                <w:rFonts w:ascii="Calibri" w:hAnsi="Calibri"/>
                <w:sz w:val="18"/>
                <w:szCs w:val="18"/>
              </w:rPr>
            </w:pPr>
            <w:r w:rsidRPr="000B2182">
              <w:rPr>
                <w:rFonts w:ascii="Calibri" w:hAnsi="Calibri"/>
                <w:sz w:val="18"/>
                <w:szCs w:val="18"/>
              </w:rPr>
              <w:t>________________________________________________________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022A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0861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6CA5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D612" w14:textId="77777777" w:rsidR="00853236" w:rsidRPr="000B2182" w:rsidRDefault="00853236" w:rsidP="0085323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46E41">
              <w:rPr>
                <w:rFonts w:ascii="Calibri" w:hAnsi="Calibri"/>
              </w:rPr>
              <w:t>Управление кредитования/</w:t>
            </w:r>
            <w:r w:rsidRPr="00E46E41">
              <w:rPr>
                <w:rFonts w:ascii="Calibri" w:hAnsi="Calibri"/>
                <w:color w:val="000000"/>
              </w:rPr>
              <w:t xml:space="preserve"> ОПЕРО Старый Оскол/ Руководитель по привлечению розничных клиентов</w:t>
            </w:r>
          </w:p>
        </w:tc>
      </w:tr>
    </w:tbl>
    <w:p w14:paraId="100AC525" w14:textId="77777777" w:rsidR="00535F13" w:rsidRPr="006F418B" w:rsidRDefault="00535F13" w:rsidP="005A36CE">
      <w:pPr>
        <w:pStyle w:val="afe"/>
        <w:jc w:val="left"/>
        <w:rPr>
          <w:rFonts w:ascii="Calibri" w:hAnsi="Calibri" w:cs="Arial"/>
        </w:rPr>
      </w:pPr>
    </w:p>
    <w:sectPr w:rsidR="00535F13" w:rsidRPr="006F418B" w:rsidSect="005A36CE">
      <w:footerReference w:type="default" r:id="rId9"/>
      <w:headerReference w:type="first" r:id="rId10"/>
      <w:pgSz w:w="11907" w:h="16839" w:code="9"/>
      <w:pgMar w:top="1134" w:right="1134" w:bottom="851" w:left="1134" w:header="340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E6E71" w14:textId="77777777" w:rsidR="00853236" w:rsidRDefault="00853236">
      <w:r>
        <w:separator/>
      </w:r>
    </w:p>
  </w:endnote>
  <w:endnote w:type="continuationSeparator" w:id="0">
    <w:p w14:paraId="5007D7E9" w14:textId="77777777" w:rsidR="00853236" w:rsidRDefault="0085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6994164"/>
      <w:docPartObj>
        <w:docPartGallery w:val="Page Numbers (Bottom of Page)"/>
        <w:docPartUnique/>
      </w:docPartObj>
    </w:sdtPr>
    <w:sdtContent>
      <w:p w14:paraId="031CCA7A" w14:textId="77777777" w:rsidR="00853236" w:rsidRDefault="0085323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DE7">
          <w:rPr>
            <w:noProof/>
          </w:rPr>
          <w:t>4</w:t>
        </w:r>
        <w:r>
          <w:fldChar w:fldCharType="end"/>
        </w:r>
      </w:p>
      <w:p w14:paraId="223E75B4" w14:textId="77777777" w:rsidR="00853236" w:rsidRDefault="00853236">
        <w:pPr>
          <w:pStyle w:val="a9"/>
          <w:jc w:val="center"/>
        </w:pPr>
      </w:p>
      <w:p w14:paraId="12F60280" w14:textId="6AA22AD0" w:rsidR="00853236" w:rsidRDefault="00853236" w:rsidP="005A36CE">
        <w:pPr>
          <w:pStyle w:val="a9"/>
          <w:jc w:val="right"/>
        </w:pPr>
        <w:r w:rsidRPr="006E768D">
          <w:rPr>
            <w:rFonts w:asciiTheme="minorHAnsi" w:hAnsiTheme="minorHAnsi"/>
            <w:sz w:val="22"/>
            <w:szCs w:val="22"/>
          </w:rPr>
          <w:t xml:space="preserve">Подпись </w:t>
        </w:r>
        <w:r>
          <w:rPr>
            <w:rFonts w:asciiTheme="minorHAnsi" w:hAnsiTheme="minorHAnsi"/>
            <w:sz w:val="22"/>
            <w:szCs w:val="22"/>
          </w:rPr>
          <w:t>Поручителя/Залогодателя</w:t>
        </w:r>
        <w:r w:rsidRPr="006E768D">
          <w:rPr>
            <w:rFonts w:asciiTheme="minorHAnsi" w:hAnsiTheme="minorHAnsi"/>
            <w:sz w:val="22"/>
            <w:szCs w:val="22"/>
          </w:rPr>
          <w:t>___________________</w:t>
        </w:r>
      </w:p>
    </w:sdtContent>
  </w:sdt>
  <w:p w14:paraId="2988A77D" w14:textId="77777777" w:rsidR="00853236" w:rsidRPr="006E768D" w:rsidRDefault="00853236" w:rsidP="005A36CE">
    <w:pPr>
      <w:pStyle w:val="a9"/>
      <w:tabs>
        <w:tab w:val="clear" w:pos="4677"/>
        <w:tab w:val="clear" w:pos="9355"/>
      </w:tabs>
      <w:jc w:val="right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1B737" w14:textId="77777777" w:rsidR="00853236" w:rsidRDefault="00853236">
      <w:r>
        <w:separator/>
      </w:r>
    </w:p>
  </w:footnote>
  <w:footnote w:type="continuationSeparator" w:id="0">
    <w:p w14:paraId="6122B85F" w14:textId="77777777" w:rsidR="00853236" w:rsidRDefault="00853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121AD" w14:textId="77777777" w:rsidR="00853236" w:rsidRDefault="00853236" w:rsidP="00A22931">
    <w:pPr>
      <w:pStyle w:val="a7"/>
      <w:keepLines/>
      <w:rPr>
        <w:rFonts w:ascii="Myriad Pro" w:hAnsi="Myriad Pro"/>
      </w:rPr>
    </w:pPr>
  </w:p>
  <w:p w14:paraId="3E85ADA8" w14:textId="77777777" w:rsidR="00853236" w:rsidRDefault="0085323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1A60"/>
    <w:multiLevelType w:val="hybridMultilevel"/>
    <w:tmpl w:val="FCA84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86F38"/>
    <w:multiLevelType w:val="multilevel"/>
    <w:tmpl w:val="E388869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83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5714805"/>
    <w:multiLevelType w:val="hybridMultilevel"/>
    <w:tmpl w:val="7136B312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192E1E59"/>
    <w:multiLevelType w:val="hybridMultilevel"/>
    <w:tmpl w:val="0F7C61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207E3"/>
    <w:multiLevelType w:val="hybridMultilevel"/>
    <w:tmpl w:val="C226A17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05E7A"/>
    <w:multiLevelType w:val="hybridMultilevel"/>
    <w:tmpl w:val="8ECC96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C73197"/>
    <w:multiLevelType w:val="hybridMultilevel"/>
    <w:tmpl w:val="741CB472"/>
    <w:lvl w:ilvl="0" w:tplc="0419000D">
      <w:start w:val="1"/>
      <w:numFmt w:val="bullet"/>
      <w:lvlText w:val=""/>
      <w:lvlJc w:val="left"/>
      <w:pPr>
        <w:ind w:left="21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 w15:restartNumberingAfterBreak="0">
    <w:nsid w:val="1D8708B9"/>
    <w:multiLevelType w:val="multilevel"/>
    <w:tmpl w:val="D48EF7F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1E2B148E"/>
    <w:multiLevelType w:val="hybridMultilevel"/>
    <w:tmpl w:val="7C24E2A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EEB6428"/>
    <w:multiLevelType w:val="hybridMultilevel"/>
    <w:tmpl w:val="265039E2"/>
    <w:lvl w:ilvl="0" w:tplc="66C2AB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B062CF"/>
    <w:multiLevelType w:val="multilevel"/>
    <w:tmpl w:val="B5BCA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3A648C5"/>
    <w:multiLevelType w:val="hybridMultilevel"/>
    <w:tmpl w:val="BD888B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500B7D"/>
    <w:multiLevelType w:val="hybridMultilevel"/>
    <w:tmpl w:val="E3B0807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C2F3A82"/>
    <w:multiLevelType w:val="hybridMultilevel"/>
    <w:tmpl w:val="8F0892D2"/>
    <w:lvl w:ilvl="0" w:tplc="5074E934">
      <w:start w:val="1"/>
      <w:numFmt w:val="decimal"/>
      <w:pStyle w:val="a"/>
      <w:lvlText w:val="1.%1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 w15:restartNumberingAfterBreak="0">
    <w:nsid w:val="2C591FF1"/>
    <w:multiLevelType w:val="hybridMultilevel"/>
    <w:tmpl w:val="26C0E58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D24711A"/>
    <w:multiLevelType w:val="multilevel"/>
    <w:tmpl w:val="2C0E7F0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6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16" w15:restartNumberingAfterBreak="0">
    <w:nsid w:val="316240A9"/>
    <w:multiLevelType w:val="hybridMultilevel"/>
    <w:tmpl w:val="9FE6B6E6"/>
    <w:lvl w:ilvl="0" w:tplc="04190001">
      <w:start w:val="1"/>
      <w:numFmt w:val="bullet"/>
      <w:lvlText w:val=""/>
      <w:lvlJc w:val="left"/>
      <w:pPr>
        <w:ind w:left="134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17" w15:restartNumberingAfterBreak="0">
    <w:nsid w:val="33341394"/>
    <w:multiLevelType w:val="hybridMultilevel"/>
    <w:tmpl w:val="3D62371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34067FA6"/>
    <w:multiLevelType w:val="multilevel"/>
    <w:tmpl w:val="B3CE612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501A40"/>
    <w:multiLevelType w:val="hybridMultilevel"/>
    <w:tmpl w:val="5B9E2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85436"/>
    <w:multiLevelType w:val="multilevel"/>
    <w:tmpl w:val="E38E674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65CA2"/>
    <w:multiLevelType w:val="hybridMultilevel"/>
    <w:tmpl w:val="46F45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41C49"/>
    <w:multiLevelType w:val="hybridMultilevel"/>
    <w:tmpl w:val="8C644A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3FD80712"/>
    <w:multiLevelType w:val="hybridMultilevel"/>
    <w:tmpl w:val="29CE1D2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06D5236"/>
    <w:multiLevelType w:val="multilevel"/>
    <w:tmpl w:val="F3522C2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none"/>
      <w:pStyle w:val="2"/>
      <w:lvlText w:val="1.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Restart w:val="1"/>
      <w:lvlText w:val="%3.3.1."/>
      <w:lvlJc w:val="left"/>
      <w:pPr>
        <w:tabs>
          <w:tab w:val="num" w:pos="680"/>
        </w:tabs>
        <w:ind w:left="680" w:hanging="680"/>
      </w:pPr>
      <w:rPr>
        <w:rFonts w:hint="default"/>
        <w:b w:val="0"/>
      </w:rPr>
    </w:lvl>
    <w:lvl w:ilvl="3">
      <w:numFmt w:val="decimal"/>
      <w:lvlText w:val="%1.%2.%3.%4."/>
      <w:lvlJc w:val="left"/>
      <w:pPr>
        <w:tabs>
          <w:tab w:val="num" w:pos="1758"/>
        </w:tabs>
        <w:ind w:left="1758" w:hanging="175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55346908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236308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236280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236308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7CB6961"/>
    <w:multiLevelType w:val="multilevel"/>
    <w:tmpl w:val="F3FE0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9FA4136"/>
    <w:multiLevelType w:val="hybridMultilevel"/>
    <w:tmpl w:val="E6588052"/>
    <w:lvl w:ilvl="0" w:tplc="53CADE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72E91"/>
    <w:multiLevelType w:val="hybridMultilevel"/>
    <w:tmpl w:val="6CF217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A8647E7"/>
    <w:multiLevelType w:val="multilevel"/>
    <w:tmpl w:val="4AA0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A6A0A"/>
    <w:multiLevelType w:val="hybridMultilevel"/>
    <w:tmpl w:val="A874F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F4202F"/>
    <w:multiLevelType w:val="hybridMultilevel"/>
    <w:tmpl w:val="D64A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DE47B9"/>
    <w:multiLevelType w:val="hybridMultilevel"/>
    <w:tmpl w:val="AC78026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50AE5E6A"/>
    <w:multiLevelType w:val="multilevel"/>
    <w:tmpl w:val="78B6537E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%2. 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1"/>
      <w:lvlText w:val="%1%2.%3. 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20"/>
      <w:lvlText w:val="%1%2.%3.%4 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50F45B84"/>
    <w:multiLevelType w:val="hybridMultilevel"/>
    <w:tmpl w:val="2F680AD2"/>
    <w:lvl w:ilvl="0" w:tplc="2A9C0650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150C3"/>
    <w:multiLevelType w:val="hybridMultilevel"/>
    <w:tmpl w:val="D5EA0332"/>
    <w:lvl w:ilvl="0" w:tplc="DD96555E">
      <w:start w:val="1"/>
      <w:numFmt w:val="decimal"/>
      <w:pStyle w:val="a0"/>
      <w:lvlText w:val="2.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276510"/>
    <w:multiLevelType w:val="hybridMultilevel"/>
    <w:tmpl w:val="CB52C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743C4A"/>
    <w:multiLevelType w:val="hybridMultilevel"/>
    <w:tmpl w:val="BC9C4F94"/>
    <w:lvl w:ilvl="0" w:tplc="FC584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B908C7"/>
    <w:multiLevelType w:val="hybridMultilevel"/>
    <w:tmpl w:val="F94218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BE07759"/>
    <w:multiLevelType w:val="hybridMultilevel"/>
    <w:tmpl w:val="D152B6F4"/>
    <w:lvl w:ilvl="0" w:tplc="41ACD02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CC3250"/>
    <w:multiLevelType w:val="hybridMultilevel"/>
    <w:tmpl w:val="E3E2E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F661C4D"/>
    <w:multiLevelType w:val="hybridMultilevel"/>
    <w:tmpl w:val="5ED43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3237EA"/>
    <w:multiLevelType w:val="hybridMultilevel"/>
    <w:tmpl w:val="948E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C75574"/>
    <w:multiLevelType w:val="hybridMultilevel"/>
    <w:tmpl w:val="5ADCFD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2856684"/>
    <w:multiLevelType w:val="hybridMultilevel"/>
    <w:tmpl w:val="3E5CCC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62C61EDF"/>
    <w:multiLevelType w:val="hybridMultilevel"/>
    <w:tmpl w:val="177E7DD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649D15F4"/>
    <w:multiLevelType w:val="hybridMultilevel"/>
    <w:tmpl w:val="B754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5C7801"/>
    <w:multiLevelType w:val="hybridMultilevel"/>
    <w:tmpl w:val="01E87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D42796"/>
    <w:multiLevelType w:val="hybridMultilevel"/>
    <w:tmpl w:val="2A7E91E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8" w15:restartNumberingAfterBreak="0">
    <w:nsid w:val="6B711C78"/>
    <w:multiLevelType w:val="multilevel"/>
    <w:tmpl w:val="75F0E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Theme="minorHAnsi" w:hAnsiTheme="minorHAnsi" w:hint="default"/>
        <w:b/>
        <w:bCs/>
        <w:sz w:val="22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6CB23D19"/>
    <w:multiLevelType w:val="multilevel"/>
    <w:tmpl w:val="35926F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0" w15:restartNumberingAfterBreak="0">
    <w:nsid w:val="6CEE44CB"/>
    <w:multiLevelType w:val="hybridMultilevel"/>
    <w:tmpl w:val="E6588052"/>
    <w:lvl w:ilvl="0" w:tplc="53CADE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F366D0"/>
    <w:multiLevelType w:val="multilevel"/>
    <w:tmpl w:val="BD90B45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9" w:hanging="66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52" w15:restartNumberingAfterBreak="0">
    <w:nsid w:val="75A47365"/>
    <w:multiLevelType w:val="multilevel"/>
    <w:tmpl w:val="ECB6906E"/>
    <w:styleLink w:val="a1"/>
    <w:lvl w:ilvl="0">
      <w:start w:val="1"/>
      <w:numFmt w:val="decimal"/>
      <w:pStyle w:val="10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192" w:hanging="62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964" w:hanging="96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357" w:hanging="35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</w:abstractNum>
  <w:abstractNum w:abstractNumId="53" w15:restartNumberingAfterBreak="0">
    <w:nsid w:val="76351B02"/>
    <w:multiLevelType w:val="hybridMultilevel"/>
    <w:tmpl w:val="DD14D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491886"/>
    <w:multiLevelType w:val="hybridMultilevel"/>
    <w:tmpl w:val="005C0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9B3126D"/>
    <w:multiLevelType w:val="hybridMultilevel"/>
    <w:tmpl w:val="4542507A"/>
    <w:lvl w:ilvl="0" w:tplc="6C348DCC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6" w15:restartNumberingAfterBreak="0">
    <w:nsid w:val="7DA0335C"/>
    <w:multiLevelType w:val="multilevel"/>
    <w:tmpl w:val="74AA130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9" w:hanging="6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2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57" w15:restartNumberingAfterBreak="0">
    <w:nsid w:val="7DB027E6"/>
    <w:multiLevelType w:val="hybridMultilevel"/>
    <w:tmpl w:val="4BB8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D16075"/>
    <w:multiLevelType w:val="hybridMultilevel"/>
    <w:tmpl w:val="492688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38"/>
  </w:num>
  <w:num w:numId="4">
    <w:abstractNumId w:val="34"/>
  </w:num>
  <w:num w:numId="5">
    <w:abstractNumId w:val="48"/>
  </w:num>
  <w:num w:numId="6">
    <w:abstractNumId w:val="52"/>
    <w:lvlOverride w:ilvl="0">
      <w:lvl w:ilvl="0">
        <w:numFmt w:val="decimal"/>
        <w:pStyle w:val="10"/>
        <w:lvlText w:val=""/>
        <w:lvlJc w:val="left"/>
      </w:lvl>
    </w:lvlOverride>
    <w:lvlOverride w:ilvl="1">
      <w:lvl w:ilvl="1">
        <w:start w:val="1"/>
        <w:numFmt w:val="decimal"/>
        <w:pStyle w:val="21"/>
        <w:lvlText w:val="%1.%2."/>
        <w:lvlJc w:val="left"/>
        <w:pPr>
          <w:ind w:left="880" w:hanging="454"/>
        </w:pPr>
        <w:rPr>
          <w:rFonts w:hint="default"/>
          <w:b w:val="0"/>
        </w:rPr>
      </w:lvl>
    </w:lvlOverride>
  </w:num>
  <w:num w:numId="7">
    <w:abstractNumId w:val="52"/>
  </w:num>
  <w:num w:numId="8">
    <w:abstractNumId w:val="42"/>
  </w:num>
  <w:num w:numId="9">
    <w:abstractNumId w:val="32"/>
  </w:num>
  <w:num w:numId="10">
    <w:abstractNumId w:val="3"/>
  </w:num>
  <w:num w:numId="11">
    <w:abstractNumId w:val="36"/>
  </w:num>
  <w:num w:numId="12">
    <w:abstractNumId w:val="4"/>
  </w:num>
  <w:num w:numId="13">
    <w:abstractNumId w:val="5"/>
  </w:num>
  <w:num w:numId="14">
    <w:abstractNumId w:val="1"/>
  </w:num>
  <w:num w:numId="15">
    <w:abstractNumId w:val="7"/>
  </w:num>
  <w:num w:numId="16">
    <w:abstractNumId w:val="11"/>
  </w:num>
  <w:num w:numId="17">
    <w:abstractNumId w:val="15"/>
  </w:num>
  <w:num w:numId="18">
    <w:abstractNumId w:val="56"/>
  </w:num>
  <w:num w:numId="19">
    <w:abstractNumId w:val="8"/>
  </w:num>
  <w:num w:numId="20">
    <w:abstractNumId w:val="19"/>
  </w:num>
  <w:num w:numId="21">
    <w:abstractNumId w:val="58"/>
  </w:num>
  <w:num w:numId="22">
    <w:abstractNumId w:val="37"/>
  </w:num>
  <w:num w:numId="23">
    <w:abstractNumId w:val="23"/>
  </w:num>
  <w:num w:numId="24">
    <w:abstractNumId w:val="28"/>
  </w:num>
  <w:num w:numId="25">
    <w:abstractNumId w:val="20"/>
  </w:num>
  <w:num w:numId="26">
    <w:abstractNumId w:val="39"/>
  </w:num>
  <w:num w:numId="27">
    <w:abstractNumId w:val="40"/>
  </w:num>
  <w:num w:numId="28">
    <w:abstractNumId w:val="22"/>
  </w:num>
  <w:num w:numId="29">
    <w:abstractNumId w:val="41"/>
  </w:num>
  <w:num w:numId="30">
    <w:abstractNumId w:val="44"/>
  </w:num>
  <w:num w:numId="31">
    <w:abstractNumId w:val="14"/>
  </w:num>
  <w:num w:numId="32">
    <w:abstractNumId w:val="27"/>
  </w:num>
  <w:num w:numId="33">
    <w:abstractNumId w:val="16"/>
  </w:num>
  <w:num w:numId="34">
    <w:abstractNumId w:val="6"/>
  </w:num>
  <w:num w:numId="35">
    <w:abstractNumId w:val="17"/>
  </w:num>
  <w:num w:numId="36">
    <w:abstractNumId w:val="46"/>
  </w:num>
  <w:num w:numId="37">
    <w:abstractNumId w:val="9"/>
  </w:num>
  <w:num w:numId="38">
    <w:abstractNumId w:val="54"/>
  </w:num>
  <w:num w:numId="39">
    <w:abstractNumId w:val="2"/>
  </w:num>
  <w:num w:numId="40">
    <w:abstractNumId w:val="31"/>
  </w:num>
  <w:num w:numId="41">
    <w:abstractNumId w:val="2"/>
  </w:num>
  <w:num w:numId="42">
    <w:abstractNumId w:val="43"/>
  </w:num>
  <w:num w:numId="43">
    <w:abstractNumId w:val="18"/>
  </w:num>
  <w:num w:numId="44">
    <w:abstractNumId w:val="26"/>
  </w:num>
  <w:num w:numId="45">
    <w:abstractNumId w:val="57"/>
  </w:num>
  <w:num w:numId="46">
    <w:abstractNumId w:val="33"/>
  </w:num>
  <w:num w:numId="47">
    <w:abstractNumId w:val="29"/>
  </w:num>
  <w:num w:numId="48">
    <w:abstractNumId w:val="50"/>
  </w:num>
  <w:num w:numId="49">
    <w:abstractNumId w:val="10"/>
  </w:num>
  <w:num w:numId="50">
    <w:abstractNumId w:val="25"/>
  </w:num>
  <w:num w:numId="51">
    <w:abstractNumId w:val="49"/>
  </w:num>
  <w:num w:numId="52">
    <w:abstractNumId w:val="0"/>
  </w:num>
  <w:num w:numId="53">
    <w:abstractNumId w:val="47"/>
  </w:num>
  <w:num w:numId="54">
    <w:abstractNumId w:val="45"/>
  </w:num>
  <w:num w:numId="55">
    <w:abstractNumId w:val="12"/>
  </w:num>
  <w:num w:numId="56">
    <w:abstractNumId w:val="21"/>
  </w:num>
  <w:num w:numId="57">
    <w:abstractNumId w:val="30"/>
  </w:num>
  <w:num w:numId="58">
    <w:abstractNumId w:val="51"/>
  </w:num>
  <w:num w:numId="59">
    <w:abstractNumId w:val="35"/>
  </w:num>
  <w:num w:numId="60">
    <w:abstractNumId w:val="53"/>
  </w:num>
  <w:num w:numId="61">
    <w:abstractNumId w:val="5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4B"/>
    <w:rsid w:val="000029F1"/>
    <w:rsid w:val="00002D5A"/>
    <w:rsid w:val="00003872"/>
    <w:rsid w:val="000038EE"/>
    <w:rsid w:val="000044BB"/>
    <w:rsid w:val="0000499C"/>
    <w:rsid w:val="000062E6"/>
    <w:rsid w:val="00007962"/>
    <w:rsid w:val="00010F09"/>
    <w:rsid w:val="00012A7F"/>
    <w:rsid w:val="00014E25"/>
    <w:rsid w:val="00015F34"/>
    <w:rsid w:val="000205D6"/>
    <w:rsid w:val="00021BCA"/>
    <w:rsid w:val="00021F6C"/>
    <w:rsid w:val="000221B2"/>
    <w:rsid w:val="00027227"/>
    <w:rsid w:val="00027F64"/>
    <w:rsid w:val="00030CB5"/>
    <w:rsid w:val="00031C25"/>
    <w:rsid w:val="00031DA7"/>
    <w:rsid w:val="00033DAC"/>
    <w:rsid w:val="00035C85"/>
    <w:rsid w:val="00035D3B"/>
    <w:rsid w:val="00040169"/>
    <w:rsid w:val="0004194C"/>
    <w:rsid w:val="00044345"/>
    <w:rsid w:val="0004539B"/>
    <w:rsid w:val="00052044"/>
    <w:rsid w:val="0005290F"/>
    <w:rsid w:val="00053066"/>
    <w:rsid w:val="000536AD"/>
    <w:rsid w:val="0005423A"/>
    <w:rsid w:val="00056673"/>
    <w:rsid w:val="00061D9C"/>
    <w:rsid w:val="0006413D"/>
    <w:rsid w:val="0006442A"/>
    <w:rsid w:val="00064B05"/>
    <w:rsid w:val="0006515C"/>
    <w:rsid w:val="000670A5"/>
    <w:rsid w:val="00067AA6"/>
    <w:rsid w:val="00073E70"/>
    <w:rsid w:val="000740F0"/>
    <w:rsid w:val="000752B3"/>
    <w:rsid w:val="00075FD3"/>
    <w:rsid w:val="00077AA2"/>
    <w:rsid w:val="00080866"/>
    <w:rsid w:val="00080A28"/>
    <w:rsid w:val="0008164D"/>
    <w:rsid w:val="000855AF"/>
    <w:rsid w:val="00085716"/>
    <w:rsid w:val="000872FD"/>
    <w:rsid w:val="00091642"/>
    <w:rsid w:val="000925F9"/>
    <w:rsid w:val="000930E4"/>
    <w:rsid w:val="00095067"/>
    <w:rsid w:val="0009526B"/>
    <w:rsid w:val="000974E9"/>
    <w:rsid w:val="0009765C"/>
    <w:rsid w:val="000A1E5E"/>
    <w:rsid w:val="000A22DD"/>
    <w:rsid w:val="000A46A2"/>
    <w:rsid w:val="000A4C51"/>
    <w:rsid w:val="000A6136"/>
    <w:rsid w:val="000A71F5"/>
    <w:rsid w:val="000A7313"/>
    <w:rsid w:val="000B2182"/>
    <w:rsid w:val="000B74E2"/>
    <w:rsid w:val="000C0036"/>
    <w:rsid w:val="000C1E17"/>
    <w:rsid w:val="000C4AC5"/>
    <w:rsid w:val="000C570E"/>
    <w:rsid w:val="000D05B0"/>
    <w:rsid w:val="000D21A6"/>
    <w:rsid w:val="000D76C3"/>
    <w:rsid w:val="000E49C6"/>
    <w:rsid w:val="000E5F76"/>
    <w:rsid w:val="000E6EF5"/>
    <w:rsid w:val="000E7873"/>
    <w:rsid w:val="000F059E"/>
    <w:rsid w:val="000F0C81"/>
    <w:rsid w:val="000F0ECF"/>
    <w:rsid w:val="000F25C8"/>
    <w:rsid w:val="000F2B56"/>
    <w:rsid w:val="000F3115"/>
    <w:rsid w:val="000F5D76"/>
    <w:rsid w:val="000F78E5"/>
    <w:rsid w:val="00100060"/>
    <w:rsid w:val="00100D4C"/>
    <w:rsid w:val="00102492"/>
    <w:rsid w:val="00102AA9"/>
    <w:rsid w:val="00105F51"/>
    <w:rsid w:val="001065AE"/>
    <w:rsid w:val="001107AE"/>
    <w:rsid w:val="0011158B"/>
    <w:rsid w:val="00111DDC"/>
    <w:rsid w:val="0011354E"/>
    <w:rsid w:val="00115CCC"/>
    <w:rsid w:val="00116660"/>
    <w:rsid w:val="00120245"/>
    <w:rsid w:val="00121D93"/>
    <w:rsid w:val="00123BEE"/>
    <w:rsid w:val="001240BE"/>
    <w:rsid w:val="0012579C"/>
    <w:rsid w:val="00130114"/>
    <w:rsid w:val="00133871"/>
    <w:rsid w:val="00134BFE"/>
    <w:rsid w:val="00135950"/>
    <w:rsid w:val="00137A4A"/>
    <w:rsid w:val="00140ECD"/>
    <w:rsid w:val="00141810"/>
    <w:rsid w:val="001422A3"/>
    <w:rsid w:val="001423FD"/>
    <w:rsid w:val="0014372B"/>
    <w:rsid w:val="00143762"/>
    <w:rsid w:val="0014437D"/>
    <w:rsid w:val="001444B5"/>
    <w:rsid w:val="001474A3"/>
    <w:rsid w:val="00147A0E"/>
    <w:rsid w:val="00150C39"/>
    <w:rsid w:val="0015188D"/>
    <w:rsid w:val="00152F44"/>
    <w:rsid w:val="00153180"/>
    <w:rsid w:val="00154431"/>
    <w:rsid w:val="00156749"/>
    <w:rsid w:val="001579F0"/>
    <w:rsid w:val="00160BF5"/>
    <w:rsid w:val="00162685"/>
    <w:rsid w:val="001629B4"/>
    <w:rsid w:val="001635EF"/>
    <w:rsid w:val="00163AD2"/>
    <w:rsid w:val="00163C7A"/>
    <w:rsid w:val="001647FB"/>
    <w:rsid w:val="001649D6"/>
    <w:rsid w:val="00164BAF"/>
    <w:rsid w:val="0016503B"/>
    <w:rsid w:val="00165686"/>
    <w:rsid w:val="00171D82"/>
    <w:rsid w:val="00172226"/>
    <w:rsid w:val="001727B9"/>
    <w:rsid w:val="00182EAB"/>
    <w:rsid w:val="001855EC"/>
    <w:rsid w:val="00186169"/>
    <w:rsid w:val="00186B61"/>
    <w:rsid w:val="00186C15"/>
    <w:rsid w:val="00190616"/>
    <w:rsid w:val="001939B5"/>
    <w:rsid w:val="00193E90"/>
    <w:rsid w:val="00197CB7"/>
    <w:rsid w:val="00197E52"/>
    <w:rsid w:val="001A1D75"/>
    <w:rsid w:val="001A32BD"/>
    <w:rsid w:val="001A3861"/>
    <w:rsid w:val="001B29BB"/>
    <w:rsid w:val="001B5AE8"/>
    <w:rsid w:val="001B6E33"/>
    <w:rsid w:val="001B7D30"/>
    <w:rsid w:val="001C097E"/>
    <w:rsid w:val="001C3208"/>
    <w:rsid w:val="001C3338"/>
    <w:rsid w:val="001C355F"/>
    <w:rsid w:val="001C56C4"/>
    <w:rsid w:val="001C6696"/>
    <w:rsid w:val="001D1139"/>
    <w:rsid w:val="001D3DCF"/>
    <w:rsid w:val="001D4406"/>
    <w:rsid w:val="001D64C2"/>
    <w:rsid w:val="001D687C"/>
    <w:rsid w:val="001D785D"/>
    <w:rsid w:val="001E0F4A"/>
    <w:rsid w:val="001E11B3"/>
    <w:rsid w:val="001E165E"/>
    <w:rsid w:val="001E1699"/>
    <w:rsid w:val="001E2A43"/>
    <w:rsid w:val="001F22E6"/>
    <w:rsid w:val="001F3D1E"/>
    <w:rsid w:val="001F41F0"/>
    <w:rsid w:val="001F4973"/>
    <w:rsid w:val="001F5531"/>
    <w:rsid w:val="001F6A83"/>
    <w:rsid w:val="001F6F06"/>
    <w:rsid w:val="001F6F7F"/>
    <w:rsid w:val="001F7882"/>
    <w:rsid w:val="001F7C05"/>
    <w:rsid w:val="0020362D"/>
    <w:rsid w:val="0020541B"/>
    <w:rsid w:val="002054B9"/>
    <w:rsid w:val="002111DB"/>
    <w:rsid w:val="0021177B"/>
    <w:rsid w:val="00212279"/>
    <w:rsid w:val="0021476D"/>
    <w:rsid w:val="00221C6C"/>
    <w:rsid w:val="00222B30"/>
    <w:rsid w:val="00222C7A"/>
    <w:rsid w:val="002232DC"/>
    <w:rsid w:val="002237D1"/>
    <w:rsid w:val="0022614D"/>
    <w:rsid w:val="00226542"/>
    <w:rsid w:val="00230429"/>
    <w:rsid w:val="00233159"/>
    <w:rsid w:val="00233F6A"/>
    <w:rsid w:val="002342EF"/>
    <w:rsid w:val="00235E1B"/>
    <w:rsid w:val="00236DB6"/>
    <w:rsid w:val="002403E6"/>
    <w:rsid w:val="00241B66"/>
    <w:rsid w:val="0024243E"/>
    <w:rsid w:val="00242B11"/>
    <w:rsid w:val="0024497A"/>
    <w:rsid w:val="00244ABD"/>
    <w:rsid w:val="002474B6"/>
    <w:rsid w:val="0025068F"/>
    <w:rsid w:val="002526A5"/>
    <w:rsid w:val="002548BA"/>
    <w:rsid w:val="00254B10"/>
    <w:rsid w:val="00260BCF"/>
    <w:rsid w:val="00264FD5"/>
    <w:rsid w:val="00266055"/>
    <w:rsid w:val="00270052"/>
    <w:rsid w:val="00270A85"/>
    <w:rsid w:val="00271CDE"/>
    <w:rsid w:val="00275029"/>
    <w:rsid w:val="00276371"/>
    <w:rsid w:val="002768BB"/>
    <w:rsid w:val="00277B0C"/>
    <w:rsid w:val="00277C18"/>
    <w:rsid w:val="002804F8"/>
    <w:rsid w:val="00282152"/>
    <w:rsid w:val="00282CC1"/>
    <w:rsid w:val="002840DE"/>
    <w:rsid w:val="00284C5C"/>
    <w:rsid w:val="002857D5"/>
    <w:rsid w:val="002939A9"/>
    <w:rsid w:val="0029589A"/>
    <w:rsid w:val="00296F86"/>
    <w:rsid w:val="00297306"/>
    <w:rsid w:val="002A273A"/>
    <w:rsid w:val="002A2DAE"/>
    <w:rsid w:val="002A3313"/>
    <w:rsid w:val="002A35A2"/>
    <w:rsid w:val="002A441A"/>
    <w:rsid w:val="002A66D8"/>
    <w:rsid w:val="002B01B8"/>
    <w:rsid w:val="002B4FF7"/>
    <w:rsid w:val="002B57B4"/>
    <w:rsid w:val="002B753B"/>
    <w:rsid w:val="002C30E0"/>
    <w:rsid w:val="002C3595"/>
    <w:rsid w:val="002C6765"/>
    <w:rsid w:val="002D1741"/>
    <w:rsid w:val="002D266A"/>
    <w:rsid w:val="002D2B6E"/>
    <w:rsid w:val="002D3385"/>
    <w:rsid w:val="002D43A9"/>
    <w:rsid w:val="002D5423"/>
    <w:rsid w:val="002D545A"/>
    <w:rsid w:val="002E14E6"/>
    <w:rsid w:val="002E2760"/>
    <w:rsid w:val="002E37C2"/>
    <w:rsid w:val="002E7774"/>
    <w:rsid w:val="002E7904"/>
    <w:rsid w:val="002F055C"/>
    <w:rsid w:val="002F06FE"/>
    <w:rsid w:val="002F1595"/>
    <w:rsid w:val="002F334F"/>
    <w:rsid w:val="002F3B23"/>
    <w:rsid w:val="002F53AF"/>
    <w:rsid w:val="002F7295"/>
    <w:rsid w:val="002F7638"/>
    <w:rsid w:val="002F7A75"/>
    <w:rsid w:val="003014BC"/>
    <w:rsid w:val="003032C7"/>
    <w:rsid w:val="00303667"/>
    <w:rsid w:val="00304EA5"/>
    <w:rsid w:val="0030663F"/>
    <w:rsid w:val="003100BA"/>
    <w:rsid w:val="00311A9B"/>
    <w:rsid w:val="0031201F"/>
    <w:rsid w:val="00312F50"/>
    <w:rsid w:val="003131B8"/>
    <w:rsid w:val="00313D8E"/>
    <w:rsid w:val="00314561"/>
    <w:rsid w:val="00315F0E"/>
    <w:rsid w:val="003212DC"/>
    <w:rsid w:val="00321363"/>
    <w:rsid w:val="00323249"/>
    <w:rsid w:val="00324377"/>
    <w:rsid w:val="00327459"/>
    <w:rsid w:val="00330856"/>
    <w:rsid w:val="00330893"/>
    <w:rsid w:val="00331BD9"/>
    <w:rsid w:val="0033367A"/>
    <w:rsid w:val="00334E98"/>
    <w:rsid w:val="00336328"/>
    <w:rsid w:val="00336D16"/>
    <w:rsid w:val="00341765"/>
    <w:rsid w:val="00344609"/>
    <w:rsid w:val="00344CFA"/>
    <w:rsid w:val="00344DDB"/>
    <w:rsid w:val="00345964"/>
    <w:rsid w:val="00353260"/>
    <w:rsid w:val="003548F6"/>
    <w:rsid w:val="00356EF9"/>
    <w:rsid w:val="00360ECB"/>
    <w:rsid w:val="003616B7"/>
    <w:rsid w:val="003663DA"/>
    <w:rsid w:val="0037161B"/>
    <w:rsid w:val="00371E6F"/>
    <w:rsid w:val="00372700"/>
    <w:rsid w:val="003740B2"/>
    <w:rsid w:val="00375FF5"/>
    <w:rsid w:val="0038143F"/>
    <w:rsid w:val="00393450"/>
    <w:rsid w:val="00395E71"/>
    <w:rsid w:val="003967D3"/>
    <w:rsid w:val="00397426"/>
    <w:rsid w:val="003A35EF"/>
    <w:rsid w:val="003A459A"/>
    <w:rsid w:val="003A4BEC"/>
    <w:rsid w:val="003A6851"/>
    <w:rsid w:val="003A6CB9"/>
    <w:rsid w:val="003A7C20"/>
    <w:rsid w:val="003B1EC8"/>
    <w:rsid w:val="003B2FEA"/>
    <w:rsid w:val="003C12BC"/>
    <w:rsid w:val="003C1FFC"/>
    <w:rsid w:val="003C33BB"/>
    <w:rsid w:val="003C3828"/>
    <w:rsid w:val="003C5264"/>
    <w:rsid w:val="003C586C"/>
    <w:rsid w:val="003C6B9B"/>
    <w:rsid w:val="003C792A"/>
    <w:rsid w:val="003D07F3"/>
    <w:rsid w:val="003D0991"/>
    <w:rsid w:val="003D4FFE"/>
    <w:rsid w:val="003D7F07"/>
    <w:rsid w:val="003E05E0"/>
    <w:rsid w:val="003E388E"/>
    <w:rsid w:val="003E502C"/>
    <w:rsid w:val="003E6E49"/>
    <w:rsid w:val="003E7338"/>
    <w:rsid w:val="003E73CD"/>
    <w:rsid w:val="003F0072"/>
    <w:rsid w:val="003F0566"/>
    <w:rsid w:val="003F2216"/>
    <w:rsid w:val="003F3466"/>
    <w:rsid w:val="003F3FFC"/>
    <w:rsid w:val="004002FB"/>
    <w:rsid w:val="00400E7C"/>
    <w:rsid w:val="00402FA6"/>
    <w:rsid w:val="004035F5"/>
    <w:rsid w:val="00404309"/>
    <w:rsid w:val="00404665"/>
    <w:rsid w:val="00412448"/>
    <w:rsid w:val="004168DC"/>
    <w:rsid w:val="00420B30"/>
    <w:rsid w:val="00425560"/>
    <w:rsid w:val="00426B4F"/>
    <w:rsid w:val="00426E8E"/>
    <w:rsid w:val="0043121E"/>
    <w:rsid w:val="00432A1D"/>
    <w:rsid w:val="00432C5B"/>
    <w:rsid w:val="00433E6D"/>
    <w:rsid w:val="0043441A"/>
    <w:rsid w:val="0043611D"/>
    <w:rsid w:val="00436A83"/>
    <w:rsid w:val="00436CC9"/>
    <w:rsid w:val="00440A33"/>
    <w:rsid w:val="00443575"/>
    <w:rsid w:val="004457B4"/>
    <w:rsid w:val="004457FD"/>
    <w:rsid w:val="004504E1"/>
    <w:rsid w:val="004505B7"/>
    <w:rsid w:val="00450F9E"/>
    <w:rsid w:val="00456947"/>
    <w:rsid w:val="00456D42"/>
    <w:rsid w:val="00461616"/>
    <w:rsid w:val="004626CE"/>
    <w:rsid w:val="004635A2"/>
    <w:rsid w:val="00463DC9"/>
    <w:rsid w:val="004641D1"/>
    <w:rsid w:val="00467DAB"/>
    <w:rsid w:val="004709C1"/>
    <w:rsid w:val="00472961"/>
    <w:rsid w:val="0047620C"/>
    <w:rsid w:val="00480A58"/>
    <w:rsid w:val="00480F0C"/>
    <w:rsid w:val="0048270F"/>
    <w:rsid w:val="00482FD3"/>
    <w:rsid w:val="004845E4"/>
    <w:rsid w:val="004850C3"/>
    <w:rsid w:val="004856E7"/>
    <w:rsid w:val="00486CF5"/>
    <w:rsid w:val="0048710C"/>
    <w:rsid w:val="00487545"/>
    <w:rsid w:val="00490B38"/>
    <w:rsid w:val="00490CC0"/>
    <w:rsid w:val="00494386"/>
    <w:rsid w:val="00496D6B"/>
    <w:rsid w:val="00496DF3"/>
    <w:rsid w:val="00497E96"/>
    <w:rsid w:val="004A00F8"/>
    <w:rsid w:val="004A109A"/>
    <w:rsid w:val="004A36C4"/>
    <w:rsid w:val="004A3BE2"/>
    <w:rsid w:val="004B053A"/>
    <w:rsid w:val="004B159D"/>
    <w:rsid w:val="004B1C45"/>
    <w:rsid w:val="004B4249"/>
    <w:rsid w:val="004B681B"/>
    <w:rsid w:val="004C37AB"/>
    <w:rsid w:val="004C3A5C"/>
    <w:rsid w:val="004C5418"/>
    <w:rsid w:val="004C59A9"/>
    <w:rsid w:val="004C5C4A"/>
    <w:rsid w:val="004C7D6A"/>
    <w:rsid w:val="004C7FAF"/>
    <w:rsid w:val="004D0161"/>
    <w:rsid w:val="004D1CB3"/>
    <w:rsid w:val="004D38B7"/>
    <w:rsid w:val="004D5710"/>
    <w:rsid w:val="004D7A20"/>
    <w:rsid w:val="004E126E"/>
    <w:rsid w:val="004E4875"/>
    <w:rsid w:val="004E53BD"/>
    <w:rsid w:val="004F1BC0"/>
    <w:rsid w:val="004F3D8A"/>
    <w:rsid w:val="004F5057"/>
    <w:rsid w:val="004F628E"/>
    <w:rsid w:val="004F6986"/>
    <w:rsid w:val="004F6A1A"/>
    <w:rsid w:val="005042A1"/>
    <w:rsid w:val="00504CF1"/>
    <w:rsid w:val="0050567F"/>
    <w:rsid w:val="005060C6"/>
    <w:rsid w:val="00506528"/>
    <w:rsid w:val="00506A46"/>
    <w:rsid w:val="005077B7"/>
    <w:rsid w:val="00513CC9"/>
    <w:rsid w:val="00514E21"/>
    <w:rsid w:val="00515030"/>
    <w:rsid w:val="0051547D"/>
    <w:rsid w:val="005171D8"/>
    <w:rsid w:val="005208EA"/>
    <w:rsid w:val="00523F43"/>
    <w:rsid w:val="00524E4F"/>
    <w:rsid w:val="0052511F"/>
    <w:rsid w:val="00525A7A"/>
    <w:rsid w:val="00526666"/>
    <w:rsid w:val="00526E87"/>
    <w:rsid w:val="005307A9"/>
    <w:rsid w:val="0053337B"/>
    <w:rsid w:val="00533FA3"/>
    <w:rsid w:val="0053500A"/>
    <w:rsid w:val="00535F13"/>
    <w:rsid w:val="00540C2F"/>
    <w:rsid w:val="0054343E"/>
    <w:rsid w:val="00546591"/>
    <w:rsid w:val="00550641"/>
    <w:rsid w:val="00552011"/>
    <w:rsid w:val="005528CB"/>
    <w:rsid w:val="0055427B"/>
    <w:rsid w:val="00560416"/>
    <w:rsid w:val="00560C55"/>
    <w:rsid w:val="00560D6A"/>
    <w:rsid w:val="005630CA"/>
    <w:rsid w:val="005641A6"/>
    <w:rsid w:val="00565E5F"/>
    <w:rsid w:val="0057097F"/>
    <w:rsid w:val="005734C7"/>
    <w:rsid w:val="00576B7C"/>
    <w:rsid w:val="00577706"/>
    <w:rsid w:val="00583105"/>
    <w:rsid w:val="00583FC9"/>
    <w:rsid w:val="00584AB0"/>
    <w:rsid w:val="0058595E"/>
    <w:rsid w:val="005860EF"/>
    <w:rsid w:val="005879C1"/>
    <w:rsid w:val="00587BCF"/>
    <w:rsid w:val="00590373"/>
    <w:rsid w:val="0059206E"/>
    <w:rsid w:val="00592F09"/>
    <w:rsid w:val="0059391E"/>
    <w:rsid w:val="005940C3"/>
    <w:rsid w:val="00594F82"/>
    <w:rsid w:val="00595E66"/>
    <w:rsid w:val="005960EB"/>
    <w:rsid w:val="00596487"/>
    <w:rsid w:val="00597972"/>
    <w:rsid w:val="00597B4D"/>
    <w:rsid w:val="005A064D"/>
    <w:rsid w:val="005A0EBD"/>
    <w:rsid w:val="005A1813"/>
    <w:rsid w:val="005A1A31"/>
    <w:rsid w:val="005A36CE"/>
    <w:rsid w:val="005A4446"/>
    <w:rsid w:val="005B40A4"/>
    <w:rsid w:val="005B50B8"/>
    <w:rsid w:val="005B7AEF"/>
    <w:rsid w:val="005B7FAF"/>
    <w:rsid w:val="005C24A8"/>
    <w:rsid w:val="005C25AE"/>
    <w:rsid w:val="005C3365"/>
    <w:rsid w:val="005C390E"/>
    <w:rsid w:val="005C4156"/>
    <w:rsid w:val="005C5A4A"/>
    <w:rsid w:val="005C5B28"/>
    <w:rsid w:val="005D73EC"/>
    <w:rsid w:val="005D77AF"/>
    <w:rsid w:val="005E0424"/>
    <w:rsid w:val="005E10B0"/>
    <w:rsid w:val="005E2149"/>
    <w:rsid w:val="005E46B8"/>
    <w:rsid w:val="005E5F6A"/>
    <w:rsid w:val="005E6F46"/>
    <w:rsid w:val="005F1F89"/>
    <w:rsid w:val="005F2C3F"/>
    <w:rsid w:val="005F6FAF"/>
    <w:rsid w:val="005F6FE7"/>
    <w:rsid w:val="005F75AD"/>
    <w:rsid w:val="00602688"/>
    <w:rsid w:val="00605484"/>
    <w:rsid w:val="006101D4"/>
    <w:rsid w:val="00616398"/>
    <w:rsid w:val="0061676B"/>
    <w:rsid w:val="00617A1F"/>
    <w:rsid w:val="006202C9"/>
    <w:rsid w:val="00620EE5"/>
    <w:rsid w:val="006218BD"/>
    <w:rsid w:val="00621C81"/>
    <w:rsid w:val="00623503"/>
    <w:rsid w:val="0062398F"/>
    <w:rsid w:val="00624C3C"/>
    <w:rsid w:val="00625207"/>
    <w:rsid w:val="00630A20"/>
    <w:rsid w:val="00630A87"/>
    <w:rsid w:val="0064199C"/>
    <w:rsid w:val="00642765"/>
    <w:rsid w:val="00643525"/>
    <w:rsid w:val="006448FF"/>
    <w:rsid w:val="00646B16"/>
    <w:rsid w:val="00646B40"/>
    <w:rsid w:val="006475AE"/>
    <w:rsid w:val="006543C6"/>
    <w:rsid w:val="00654FE8"/>
    <w:rsid w:val="0066070A"/>
    <w:rsid w:val="00661C11"/>
    <w:rsid w:val="0066216B"/>
    <w:rsid w:val="006630A2"/>
    <w:rsid w:val="00666423"/>
    <w:rsid w:val="00680BE9"/>
    <w:rsid w:val="00680F6D"/>
    <w:rsid w:val="00684603"/>
    <w:rsid w:val="00684ED7"/>
    <w:rsid w:val="00685850"/>
    <w:rsid w:val="0069012D"/>
    <w:rsid w:val="006901CC"/>
    <w:rsid w:val="006906FA"/>
    <w:rsid w:val="006912F2"/>
    <w:rsid w:val="0069386C"/>
    <w:rsid w:val="006979D5"/>
    <w:rsid w:val="006A624D"/>
    <w:rsid w:val="006A63AD"/>
    <w:rsid w:val="006A68C9"/>
    <w:rsid w:val="006A6A2D"/>
    <w:rsid w:val="006A7257"/>
    <w:rsid w:val="006A7D9D"/>
    <w:rsid w:val="006B1227"/>
    <w:rsid w:val="006B5AAF"/>
    <w:rsid w:val="006B60D0"/>
    <w:rsid w:val="006D08AE"/>
    <w:rsid w:val="006D31CA"/>
    <w:rsid w:val="006D356D"/>
    <w:rsid w:val="006D45E4"/>
    <w:rsid w:val="006D55D5"/>
    <w:rsid w:val="006D5D01"/>
    <w:rsid w:val="006D7553"/>
    <w:rsid w:val="006E1B85"/>
    <w:rsid w:val="006E2A80"/>
    <w:rsid w:val="006E5C2F"/>
    <w:rsid w:val="006E768D"/>
    <w:rsid w:val="006F08AC"/>
    <w:rsid w:val="006F0C9A"/>
    <w:rsid w:val="006F1EEF"/>
    <w:rsid w:val="006F418B"/>
    <w:rsid w:val="006F465F"/>
    <w:rsid w:val="00700A98"/>
    <w:rsid w:val="00701E24"/>
    <w:rsid w:val="00703111"/>
    <w:rsid w:val="0070316F"/>
    <w:rsid w:val="00703420"/>
    <w:rsid w:val="00705925"/>
    <w:rsid w:val="007060D6"/>
    <w:rsid w:val="00707D72"/>
    <w:rsid w:val="007114A3"/>
    <w:rsid w:val="00711864"/>
    <w:rsid w:val="00711A22"/>
    <w:rsid w:val="0071240F"/>
    <w:rsid w:val="007139C3"/>
    <w:rsid w:val="00714005"/>
    <w:rsid w:val="00715D8B"/>
    <w:rsid w:val="0071679C"/>
    <w:rsid w:val="007169C3"/>
    <w:rsid w:val="007175CD"/>
    <w:rsid w:val="007175D1"/>
    <w:rsid w:val="007177FB"/>
    <w:rsid w:val="00721EF0"/>
    <w:rsid w:val="00722DED"/>
    <w:rsid w:val="00722E4B"/>
    <w:rsid w:val="00724B3A"/>
    <w:rsid w:val="00725E31"/>
    <w:rsid w:val="0072695E"/>
    <w:rsid w:val="0073365E"/>
    <w:rsid w:val="00733A03"/>
    <w:rsid w:val="007400A9"/>
    <w:rsid w:val="00740BA6"/>
    <w:rsid w:val="00743754"/>
    <w:rsid w:val="00743F9B"/>
    <w:rsid w:val="00746009"/>
    <w:rsid w:val="00746320"/>
    <w:rsid w:val="0074646E"/>
    <w:rsid w:val="00756DB1"/>
    <w:rsid w:val="00757899"/>
    <w:rsid w:val="00760316"/>
    <w:rsid w:val="00761751"/>
    <w:rsid w:val="00763A57"/>
    <w:rsid w:val="00764B36"/>
    <w:rsid w:val="00766B05"/>
    <w:rsid w:val="00766CFB"/>
    <w:rsid w:val="007706DE"/>
    <w:rsid w:val="00774875"/>
    <w:rsid w:val="00774DBC"/>
    <w:rsid w:val="00775029"/>
    <w:rsid w:val="00775B9C"/>
    <w:rsid w:val="00780722"/>
    <w:rsid w:val="00782575"/>
    <w:rsid w:val="00782827"/>
    <w:rsid w:val="007843C4"/>
    <w:rsid w:val="00785CA7"/>
    <w:rsid w:val="007865BC"/>
    <w:rsid w:val="007872EA"/>
    <w:rsid w:val="00787EE2"/>
    <w:rsid w:val="00793B90"/>
    <w:rsid w:val="007946B8"/>
    <w:rsid w:val="007950AB"/>
    <w:rsid w:val="007967FA"/>
    <w:rsid w:val="00796EB5"/>
    <w:rsid w:val="007A23BC"/>
    <w:rsid w:val="007A311C"/>
    <w:rsid w:val="007A6F0E"/>
    <w:rsid w:val="007A7271"/>
    <w:rsid w:val="007A780E"/>
    <w:rsid w:val="007B2416"/>
    <w:rsid w:val="007B2462"/>
    <w:rsid w:val="007B6985"/>
    <w:rsid w:val="007B69C1"/>
    <w:rsid w:val="007B76FD"/>
    <w:rsid w:val="007B7A18"/>
    <w:rsid w:val="007C04EE"/>
    <w:rsid w:val="007C0867"/>
    <w:rsid w:val="007C2606"/>
    <w:rsid w:val="007C3C8E"/>
    <w:rsid w:val="007C546F"/>
    <w:rsid w:val="007C61A9"/>
    <w:rsid w:val="007C7C23"/>
    <w:rsid w:val="007D0732"/>
    <w:rsid w:val="007D5168"/>
    <w:rsid w:val="007D51BE"/>
    <w:rsid w:val="007D6748"/>
    <w:rsid w:val="007D70BF"/>
    <w:rsid w:val="007E1F02"/>
    <w:rsid w:val="007E437D"/>
    <w:rsid w:val="007F0273"/>
    <w:rsid w:val="007F25E3"/>
    <w:rsid w:val="007F2ECB"/>
    <w:rsid w:val="007F41DF"/>
    <w:rsid w:val="007F4307"/>
    <w:rsid w:val="007F44FA"/>
    <w:rsid w:val="007F6024"/>
    <w:rsid w:val="007F64C4"/>
    <w:rsid w:val="007F6F4E"/>
    <w:rsid w:val="007F6FD0"/>
    <w:rsid w:val="007F7630"/>
    <w:rsid w:val="008001E3"/>
    <w:rsid w:val="0080094D"/>
    <w:rsid w:val="00800EF4"/>
    <w:rsid w:val="008043D3"/>
    <w:rsid w:val="00805FBC"/>
    <w:rsid w:val="0080664E"/>
    <w:rsid w:val="0080678F"/>
    <w:rsid w:val="008068A2"/>
    <w:rsid w:val="00806E6B"/>
    <w:rsid w:val="00810925"/>
    <w:rsid w:val="00816E07"/>
    <w:rsid w:val="00817B89"/>
    <w:rsid w:val="00821D6D"/>
    <w:rsid w:val="008222C6"/>
    <w:rsid w:val="008229A5"/>
    <w:rsid w:val="0083583A"/>
    <w:rsid w:val="0083594E"/>
    <w:rsid w:val="00837145"/>
    <w:rsid w:val="00840EEE"/>
    <w:rsid w:val="008420C5"/>
    <w:rsid w:val="008429F2"/>
    <w:rsid w:val="00843713"/>
    <w:rsid w:val="0084680E"/>
    <w:rsid w:val="00847A7C"/>
    <w:rsid w:val="00851351"/>
    <w:rsid w:val="0085148D"/>
    <w:rsid w:val="008526A8"/>
    <w:rsid w:val="00853236"/>
    <w:rsid w:val="0085575E"/>
    <w:rsid w:val="00860C15"/>
    <w:rsid w:val="008622F9"/>
    <w:rsid w:val="0086365A"/>
    <w:rsid w:val="0086369B"/>
    <w:rsid w:val="00863E6F"/>
    <w:rsid w:val="00864412"/>
    <w:rsid w:val="008646EE"/>
    <w:rsid w:val="00866844"/>
    <w:rsid w:val="00866BA1"/>
    <w:rsid w:val="00867153"/>
    <w:rsid w:val="00870640"/>
    <w:rsid w:val="008727D7"/>
    <w:rsid w:val="0087344B"/>
    <w:rsid w:val="008746CF"/>
    <w:rsid w:val="008764BF"/>
    <w:rsid w:val="0087736B"/>
    <w:rsid w:val="00880619"/>
    <w:rsid w:val="00880B58"/>
    <w:rsid w:val="00881985"/>
    <w:rsid w:val="00881C16"/>
    <w:rsid w:val="00882052"/>
    <w:rsid w:val="00883BD8"/>
    <w:rsid w:val="008861B3"/>
    <w:rsid w:val="0088653E"/>
    <w:rsid w:val="00886559"/>
    <w:rsid w:val="0088684C"/>
    <w:rsid w:val="00886D90"/>
    <w:rsid w:val="008879A3"/>
    <w:rsid w:val="00890B48"/>
    <w:rsid w:val="00892D0F"/>
    <w:rsid w:val="0089344C"/>
    <w:rsid w:val="00894890"/>
    <w:rsid w:val="008955B7"/>
    <w:rsid w:val="008972F9"/>
    <w:rsid w:val="00897E37"/>
    <w:rsid w:val="008A1DD2"/>
    <w:rsid w:val="008A25A3"/>
    <w:rsid w:val="008A35D3"/>
    <w:rsid w:val="008A4209"/>
    <w:rsid w:val="008A52BF"/>
    <w:rsid w:val="008A60D5"/>
    <w:rsid w:val="008A700C"/>
    <w:rsid w:val="008B2EB6"/>
    <w:rsid w:val="008B3D2C"/>
    <w:rsid w:val="008B3D8A"/>
    <w:rsid w:val="008B438C"/>
    <w:rsid w:val="008B598E"/>
    <w:rsid w:val="008C02AD"/>
    <w:rsid w:val="008C16EB"/>
    <w:rsid w:val="008C1D90"/>
    <w:rsid w:val="008C311F"/>
    <w:rsid w:val="008C3232"/>
    <w:rsid w:val="008C42E2"/>
    <w:rsid w:val="008C5EDB"/>
    <w:rsid w:val="008C62F7"/>
    <w:rsid w:val="008C6E34"/>
    <w:rsid w:val="008D0998"/>
    <w:rsid w:val="008D0AD2"/>
    <w:rsid w:val="008D1AB9"/>
    <w:rsid w:val="008D2B51"/>
    <w:rsid w:val="008D3073"/>
    <w:rsid w:val="008D3147"/>
    <w:rsid w:val="008E0B53"/>
    <w:rsid w:val="008E1378"/>
    <w:rsid w:val="008E1994"/>
    <w:rsid w:val="008E5292"/>
    <w:rsid w:val="008F09D8"/>
    <w:rsid w:val="008F143A"/>
    <w:rsid w:val="008F303A"/>
    <w:rsid w:val="008F4C8A"/>
    <w:rsid w:val="009014CE"/>
    <w:rsid w:val="00901DF9"/>
    <w:rsid w:val="00902A88"/>
    <w:rsid w:val="009052A8"/>
    <w:rsid w:val="00910D9D"/>
    <w:rsid w:val="009128FF"/>
    <w:rsid w:val="0092283C"/>
    <w:rsid w:val="0092474C"/>
    <w:rsid w:val="00925BDF"/>
    <w:rsid w:val="0092686D"/>
    <w:rsid w:val="0092741F"/>
    <w:rsid w:val="00930D66"/>
    <w:rsid w:val="00932EFA"/>
    <w:rsid w:val="00937DD8"/>
    <w:rsid w:val="009406B6"/>
    <w:rsid w:val="0094677B"/>
    <w:rsid w:val="00946813"/>
    <w:rsid w:val="009474AD"/>
    <w:rsid w:val="0095135F"/>
    <w:rsid w:val="0095401D"/>
    <w:rsid w:val="009554E4"/>
    <w:rsid w:val="00955BEE"/>
    <w:rsid w:val="00956872"/>
    <w:rsid w:val="00957048"/>
    <w:rsid w:val="00957AE7"/>
    <w:rsid w:val="0096075B"/>
    <w:rsid w:val="009609DE"/>
    <w:rsid w:val="00964609"/>
    <w:rsid w:val="0096484D"/>
    <w:rsid w:val="0096649C"/>
    <w:rsid w:val="0097151C"/>
    <w:rsid w:val="00972845"/>
    <w:rsid w:val="009750B7"/>
    <w:rsid w:val="00980487"/>
    <w:rsid w:val="00981E02"/>
    <w:rsid w:val="0098451B"/>
    <w:rsid w:val="00986034"/>
    <w:rsid w:val="00986209"/>
    <w:rsid w:val="0098686B"/>
    <w:rsid w:val="0099329E"/>
    <w:rsid w:val="009955DD"/>
    <w:rsid w:val="00995CBA"/>
    <w:rsid w:val="00995FCE"/>
    <w:rsid w:val="0099670F"/>
    <w:rsid w:val="009A381E"/>
    <w:rsid w:val="009A40EB"/>
    <w:rsid w:val="009A4B73"/>
    <w:rsid w:val="009A58AF"/>
    <w:rsid w:val="009A7DE7"/>
    <w:rsid w:val="009B7A64"/>
    <w:rsid w:val="009C101E"/>
    <w:rsid w:val="009C2048"/>
    <w:rsid w:val="009C3A34"/>
    <w:rsid w:val="009C75C5"/>
    <w:rsid w:val="009C7E5A"/>
    <w:rsid w:val="009D0043"/>
    <w:rsid w:val="009D03B4"/>
    <w:rsid w:val="009D2584"/>
    <w:rsid w:val="009D26A7"/>
    <w:rsid w:val="009D2BC2"/>
    <w:rsid w:val="009D713D"/>
    <w:rsid w:val="009D76FA"/>
    <w:rsid w:val="009D7E16"/>
    <w:rsid w:val="009E3240"/>
    <w:rsid w:val="009E7D65"/>
    <w:rsid w:val="009F0C4B"/>
    <w:rsid w:val="009F176D"/>
    <w:rsid w:val="009F1A8E"/>
    <w:rsid w:val="009F3468"/>
    <w:rsid w:val="009F489C"/>
    <w:rsid w:val="009F4BF2"/>
    <w:rsid w:val="009F544D"/>
    <w:rsid w:val="009F7A18"/>
    <w:rsid w:val="00A010B5"/>
    <w:rsid w:val="00A06B79"/>
    <w:rsid w:val="00A10B44"/>
    <w:rsid w:val="00A112FF"/>
    <w:rsid w:val="00A16CC1"/>
    <w:rsid w:val="00A172EE"/>
    <w:rsid w:val="00A176AB"/>
    <w:rsid w:val="00A17A7C"/>
    <w:rsid w:val="00A21FF8"/>
    <w:rsid w:val="00A22931"/>
    <w:rsid w:val="00A22C6F"/>
    <w:rsid w:val="00A24CAF"/>
    <w:rsid w:val="00A31284"/>
    <w:rsid w:val="00A320B3"/>
    <w:rsid w:val="00A3215B"/>
    <w:rsid w:val="00A325F4"/>
    <w:rsid w:val="00A3306A"/>
    <w:rsid w:val="00A34224"/>
    <w:rsid w:val="00A3696F"/>
    <w:rsid w:val="00A400EA"/>
    <w:rsid w:val="00A4058D"/>
    <w:rsid w:val="00A43D13"/>
    <w:rsid w:val="00A4427B"/>
    <w:rsid w:val="00A44FAB"/>
    <w:rsid w:val="00A50C42"/>
    <w:rsid w:val="00A53669"/>
    <w:rsid w:val="00A54AEB"/>
    <w:rsid w:val="00A566EA"/>
    <w:rsid w:val="00A60987"/>
    <w:rsid w:val="00A63AD6"/>
    <w:rsid w:val="00A65975"/>
    <w:rsid w:val="00A66359"/>
    <w:rsid w:val="00A70AD5"/>
    <w:rsid w:val="00A70F2A"/>
    <w:rsid w:val="00A71328"/>
    <w:rsid w:val="00A739BD"/>
    <w:rsid w:val="00A75584"/>
    <w:rsid w:val="00A76209"/>
    <w:rsid w:val="00A774EE"/>
    <w:rsid w:val="00A801A2"/>
    <w:rsid w:val="00A8036D"/>
    <w:rsid w:val="00A81579"/>
    <w:rsid w:val="00A818E8"/>
    <w:rsid w:val="00A818EA"/>
    <w:rsid w:val="00A82BE8"/>
    <w:rsid w:val="00A84815"/>
    <w:rsid w:val="00A84948"/>
    <w:rsid w:val="00A8560B"/>
    <w:rsid w:val="00A8636B"/>
    <w:rsid w:val="00A911C8"/>
    <w:rsid w:val="00A916C3"/>
    <w:rsid w:val="00A91F6E"/>
    <w:rsid w:val="00A92786"/>
    <w:rsid w:val="00A928B1"/>
    <w:rsid w:val="00A935F3"/>
    <w:rsid w:val="00A939AE"/>
    <w:rsid w:val="00A954ED"/>
    <w:rsid w:val="00A95938"/>
    <w:rsid w:val="00A965D6"/>
    <w:rsid w:val="00A96BF7"/>
    <w:rsid w:val="00AA045B"/>
    <w:rsid w:val="00AA63D2"/>
    <w:rsid w:val="00AB0299"/>
    <w:rsid w:val="00AB0B55"/>
    <w:rsid w:val="00AB1386"/>
    <w:rsid w:val="00AB16D9"/>
    <w:rsid w:val="00AB1980"/>
    <w:rsid w:val="00AB1BFC"/>
    <w:rsid w:val="00AB36FA"/>
    <w:rsid w:val="00AB6947"/>
    <w:rsid w:val="00AB7A76"/>
    <w:rsid w:val="00AC0837"/>
    <w:rsid w:val="00AC0942"/>
    <w:rsid w:val="00AC0C72"/>
    <w:rsid w:val="00AC1CA7"/>
    <w:rsid w:val="00AC322F"/>
    <w:rsid w:val="00AC4359"/>
    <w:rsid w:val="00AC4DA8"/>
    <w:rsid w:val="00AD0099"/>
    <w:rsid w:val="00AD00BF"/>
    <w:rsid w:val="00AD06B4"/>
    <w:rsid w:val="00AD257E"/>
    <w:rsid w:val="00AD4A97"/>
    <w:rsid w:val="00AD6A0B"/>
    <w:rsid w:val="00AE241E"/>
    <w:rsid w:val="00AE28A4"/>
    <w:rsid w:val="00AE5BA5"/>
    <w:rsid w:val="00AE5CCC"/>
    <w:rsid w:val="00AE6158"/>
    <w:rsid w:val="00AE7685"/>
    <w:rsid w:val="00AF07E5"/>
    <w:rsid w:val="00AF2353"/>
    <w:rsid w:val="00AF34E2"/>
    <w:rsid w:val="00AF4886"/>
    <w:rsid w:val="00AF5766"/>
    <w:rsid w:val="00AF6BEF"/>
    <w:rsid w:val="00AF7EB9"/>
    <w:rsid w:val="00B02995"/>
    <w:rsid w:val="00B0346A"/>
    <w:rsid w:val="00B034A4"/>
    <w:rsid w:val="00B10CA7"/>
    <w:rsid w:val="00B11B62"/>
    <w:rsid w:val="00B1209A"/>
    <w:rsid w:val="00B12325"/>
    <w:rsid w:val="00B134A9"/>
    <w:rsid w:val="00B158D4"/>
    <w:rsid w:val="00B207D5"/>
    <w:rsid w:val="00B22809"/>
    <w:rsid w:val="00B23DE0"/>
    <w:rsid w:val="00B248B8"/>
    <w:rsid w:val="00B2491B"/>
    <w:rsid w:val="00B253ED"/>
    <w:rsid w:val="00B26327"/>
    <w:rsid w:val="00B26EAE"/>
    <w:rsid w:val="00B330C0"/>
    <w:rsid w:val="00B344B5"/>
    <w:rsid w:val="00B36650"/>
    <w:rsid w:val="00B37518"/>
    <w:rsid w:val="00B3796F"/>
    <w:rsid w:val="00B37C5A"/>
    <w:rsid w:val="00B42789"/>
    <w:rsid w:val="00B44FD9"/>
    <w:rsid w:val="00B479E8"/>
    <w:rsid w:val="00B53103"/>
    <w:rsid w:val="00B54F55"/>
    <w:rsid w:val="00B56F0F"/>
    <w:rsid w:val="00B57BED"/>
    <w:rsid w:val="00B607BD"/>
    <w:rsid w:val="00B6158A"/>
    <w:rsid w:val="00B62546"/>
    <w:rsid w:val="00B63323"/>
    <w:rsid w:val="00B721D3"/>
    <w:rsid w:val="00B73818"/>
    <w:rsid w:val="00B74E41"/>
    <w:rsid w:val="00B7560A"/>
    <w:rsid w:val="00B844FD"/>
    <w:rsid w:val="00B849F0"/>
    <w:rsid w:val="00B85753"/>
    <w:rsid w:val="00B91689"/>
    <w:rsid w:val="00B92244"/>
    <w:rsid w:val="00B92F06"/>
    <w:rsid w:val="00B95E96"/>
    <w:rsid w:val="00B976CF"/>
    <w:rsid w:val="00BA2BF7"/>
    <w:rsid w:val="00BA49F3"/>
    <w:rsid w:val="00BA57FD"/>
    <w:rsid w:val="00BA5DAC"/>
    <w:rsid w:val="00BB5B45"/>
    <w:rsid w:val="00BB6A4F"/>
    <w:rsid w:val="00BB6A7A"/>
    <w:rsid w:val="00BB6E6D"/>
    <w:rsid w:val="00BB754B"/>
    <w:rsid w:val="00BC168A"/>
    <w:rsid w:val="00BC3870"/>
    <w:rsid w:val="00BC5160"/>
    <w:rsid w:val="00BC5A37"/>
    <w:rsid w:val="00BC7245"/>
    <w:rsid w:val="00BD2CA7"/>
    <w:rsid w:val="00BD2F00"/>
    <w:rsid w:val="00BD3557"/>
    <w:rsid w:val="00BD5A4F"/>
    <w:rsid w:val="00BD6E49"/>
    <w:rsid w:val="00BD7D6C"/>
    <w:rsid w:val="00BE2F53"/>
    <w:rsid w:val="00BE4242"/>
    <w:rsid w:val="00BE44F8"/>
    <w:rsid w:val="00BE6E66"/>
    <w:rsid w:val="00BF1DBA"/>
    <w:rsid w:val="00BF2D26"/>
    <w:rsid w:val="00BF359D"/>
    <w:rsid w:val="00BF4A97"/>
    <w:rsid w:val="00BF4AC2"/>
    <w:rsid w:val="00BF681F"/>
    <w:rsid w:val="00C01CB9"/>
    <w:rsid w:val="00C041FB"/>
    <w:rsid w:val="00C04A24"/>
    <w:rsid w:val="00C061CA"/>
    <w:rsid w:val="00C06E3C"/>
    <w:rsid w:val="00C113A2"/>
    <w:rsid w:val="00C154D9"/>
    <w:rsid w:val="00C15EB8"/>
    <w:rsid w:val="00C168CF"/>
    <w:rsid w:val="00C17079"/>
    <w:rsid w:val="00C20491"/>
    <w:rsid w:val="00C24745"/>
    <w:rsid w:val="00C3062B"/>
    <w:rsid w:val="00C308F0"/>
    <w:rsid w:val="00C320EE"/>
    <w:rsid w:val="00C3420B"/>
    <w:rsid w:val="00C35DBC"/>
    <w:rsid w:val="00C3602B"/>
    <w:rsid w:val="00C362EB"/>
    <w:rsid w:val="00C37694"/>
    <w:rsid w:val="00C42964"/>
    <w:rsid w:val="00C446DB"/>
    <w:rsid w:val="00C509F1"/>
    <w:rsid w:val="00C52199"/>
    <w:rsid w:val="00C526CD"/>
    <w:rsid w:val="00C55C74"/>
    <w:rsid w:val="00C57B84"/>
    <w:rsid w:val="00C60236"/>
    <w:rsid w:val="00C62B90"/>
    <w:rsid w:val="00C63DB7"/>
    <w:rsid w:val="00C64815"/>
    <w:rsid w:val="00C677A1"/>
    <w:rsid w:val="00C71AD6"/>
    <w:rsid w:val="00C74D2D"/>
    <w:rsid w:val="00C76541"/>
    <w:rsid w:val="00C766F8"/>
    <w:rsid w:val="00C82972"/>
    <w:rsid w:val="00C83C2A"/>
    <w:rsid w:val="00C84DD3"/>
    <w:rsid w:val="00C85D11"/>
    <w:rsid w:val="00C86C26"/>
    <w:rsid w:val="00C9158A"/>
    <w:rsid w:val="00C915C2"/>
    <w:rsid w:val="00C94175"/>
    <w:rsid w:val="00C9606D"/>
    <w:rsid w:val="00C97771"/>
    <w:rsid w:val="00CA09FA"/>
    <w:rsid w:val="00CA1144"/>
    <w:rsid w:val="00CA253D"/>
    <w:rsid w:val="00CA2B0D"/>
    <w:rsid w:val="00CA2BB1"/>
    <w:rsid w:val="00CA4F74"/>
    <w:rsid w:val="00CA7508"/>
    <w:rsid w:val="00CA793C"/>
    <w:rsid w:val="00CB1C3D"/>
    <w:rsid w:val="00CB5B42"/>
    <w:rsid w:val="00CC0319"/>
    <w:rsid w:val="00CC1BAD"/>
    <w:rsid w:val="00CC3569"/>
    <w:rsid w:val="00CC567D"/>
    <w:rsid w:val="00CD1D0B"/>
    <w:rsid w:val="00CD3FE7"/>
    <w:rsid w:val="00CD6828"/>
    <w:rsid w:val="00CF1361"/>
    <w:rsid w:val="00CF257D"/>
    <w:rsid w:val="00CF378A"/>
    <w:rsid w:val="00CF38A1"/>
    <w:rsid w:val="00CF3DEC"/>
    <w:rsid w:val="00CF4959"/>
    <w:rsid w:val="00CF6645"/>
    <w:rsid w:val="00D004A6"/>
    <w:rsid w:val="00D01D7D"/>
    <w:rsid w:val="00D01E1E"/>
    <w:rsid w:val="00D0241B"/>
    <w:rsid w:val="00D02AAD"/>
    <w:rsid w:val="00D038C5"/>
    <w:rsid w:val="00D0491A"/>
    <w:rsid w:val="00D04F2F"/>
    <w:rsid w:val="00D06165"/>
    <w:rsid w:val="00D0699D"/>
    <w:rsid w:val="00D10AEF"/>
    <w:rsid w:val="00D11CCB"/>
    <w:rsid w:val="00D11D51"/>
    <w:rsid w:val="00D13A53"/>
    <w:rsid w:val="00D1464D"/>
    <w:rsid w:val="00D14FE3"/>
    <w:rsid w:val="00D15DAA"/>
    <w:rsid w:val="00D2060E"/>
    <w:rsid w:val="00D20B2C"/>
    <w:rsid w:val="00D23F9E"/>
    <w:rsid w:val="00D26BA7"/>
    <w:rsid w:val="00D2755F"/>
    <w:rsid w:val="00D27BE5"/>
    <w:rsid w:val="00D309B9"/>
    <w:rsid w:val="00D30C8C"/>
    <w:rsid w:val="00D33721"/>
    <w:rsid w:val="00D35A71"/>
    <w:rsid w:val="00D37447"/>
    <w:rsid w:val="00D418CA"/>
    <w:rsid w:val="00D41D67"/>
    <w:rsid w:val="00D42981"/>
    <w:rsid w:val="00D46A5B"/>
    <w:rsid w:val="00D47AA3"/>
    <w:rsid w:val="00D55FC8"/>
    <w:rsid w:val="00D576CE"/>
    <w:rsid w:val="00D57CCB"/>
    <w:rsid w:val="00D60AF4"/>
    <w:rsid w:val="00D6359D"/>
    <w:rsid w:val="00D63DD2"/>
    <w:rsid w:val="00D65D01"/>
    <w:rsid w:val="00D66537"/>
    <w:rsid w:val="00D66FE3"/>
    <w:rsid w:val="00D72B5B"/>
    <w:rsid w:val="00D73FE7"/>
    <w:rsid w:val="00D7406C"/>
    <w:rsid w:val="00D74335"/>
    <w:rsid w:val="00D82AEA"/>
    <w:rsid w:val="00D86340"/>
    <w:rsid w:val="00D91E15"/>
    <w:rsid w:val="00D957CC"/>
    <w:rsid w:val="00D96DFA"/>
    <w:rsid w:val="00DA0236"/>
    <w:rsid w:val="00DA193C"/>
    <w:rsid w:val="00DA2DAF"/>
    <w:rsid w:val="00DA6C1C"/>
    <w:rsid w:val="00DA7B31"/>
    <w:rsid w:val="00DB1AB2"/>
    <w:rsid w:val="00DB587F"/>
    <w:rsid w:val="00DB5F5D"/>
    <w:rsid w:val="00DC2837"/>
    <w:rsid w:val="00DC31B7"/>
    <w:rsid w:val="00DC628B"/>
    <w:rsid w:val="00DC76D9"/>
    <w:rsid w:val="00DC7E3F"/>
    <w:rsid w:val="00DD0C8A"/>
    <w:rsid w:val="00DD19E4"/>
    <w:rsid w:val="00DD21F0"/>
    <w:rsid w:val="00DD773D"/>
    <w:rsid w:val="00DE0BC5"/>
    <w:rsid w:val="00DE1E96"/>
    <w:rsid w:val="00DE3DA8"/>
    <w:rsid w:val="00DE4967"/>
    <w:rsid w:val="00DF4B3B"/>
    <w:rsid w:val="00DF553D"/>
    <w:rsid w:val="00DF7867"/>
    <w:rsid w:val="00E00A9B"/>
    <w:rsid w:val="00E016D5"/>
    <w:rsid w:val="00E02635"/>
    <w:rsid w:val="00E03F60"/>
    <w:rsid w:val="00E05443"/>
    <w:rsid w:val="00E05C27"/>
    <w:rsid w:val="00E06B58"/>
    <w:rsid w:val="00E110E6"/>
    <w:rsid w:val="00E11578"/>
    <w:rsid w:val="00E11C87"/>
    <w:rsid w:val="00E14D81"/>
    <w:rsid w:val="00E16BC3"/>
    <w:rsid w:val="00E17B68"/>
    <w:rsid w:val="00E20D9D"/>
    <w:rsid w:val="00E20EA6"/>
    <w:rsid w:val="00E232CA"/>
    <w:rsid w:val="00E24969"/>
    <w:rsid w:val="00E2585F"/>
    <w:rsid w:val="00E316FA"/>
    <w:rsid w:val="00E324C9"/>
    <w:rsid w:val="00E32AB0"/>
    <w:rsid w:val="00E33481"/>
    <w:rsid w:val="00E34ED1"/>
    <w:rsid w:val="00E35E06"/>
    <w:rsid w:val="00E37387"/>
    <w:rsid w:val="00E37D21"/>
    <w:rsid w:val="00E40009"/>
    <w:rsid w:val="00E419DB"/>
    <w:rsid w:val="00E4344F"/>
    <w:rsid w:val="00E43877"/>
    <w:rsid w:val="00E447C7"/>
    <w:rsid w:val="00E44DDD"/>
    <w:rsid w:val="00E45E8D"/>
    <w:rsid w:val="00E50756"/>
    <w:rsid w:val="00E567D1"/>
    <w:rsid w:val="00E56982"/>
    <w:rsid w:val="00E57E64"/>
    <w:rsid w:val="00E632E4"/>
    <w:rsid w:val="00E65B5B"/>
    <w:rsid w:val="00E669DA"/>
    <w:rsid w:val="00E66C7A"/>
    <w:rsid w:val="00E70D1C"/>
    <w:rsid w:val="00E71892"/>
    <w:rsid w:val="00E71C61"/>
    <w:rsid w:val="00E724FD"/>
    <w:rsid w:val="00E73176"/>
    <w:rsid w:val="00E77CEB"/>
    <w:rsid w:val="00E805E0"/>
    <w:rsid w:val="00E80A90"/>
    <w:rsid w:val="00E80C4E"/>
    <w:rsid w:val="00E81802"/>
    <w:rsid w:val="00E81EB2"/>
    <w:rsid w:val="00E827EC"/>
    <w:rsid w:val="00E87648"/>
    <w:rsid w:val="00E87E33"/>
    <w:rsid w:val="00E928EB"/>
    <w:rsid w:val="00E94370"/>
    <w:rsid w:val="00E96118"/>
    <w:rsid w:val="00E97EB7"/>
    <w:rsid w:val="00EA06F7"/>
    <w:rsid w:val="00EA2275"/>
    <w:rsid w:val="00EA2F3F"/>
    <w:rsid w:val="00EA5A4A"/>
    <w:rsid w:val="00EA5D6F"/>
    <w:rsid w:val="00EA5EBD"/>
    <w:rsid w:val="00EA653C"/>
    <w:rsid w:val="00EA7BC2"/>
    <w:rsid w:val="00EB05EC"/>
    <w:rsid w:val="00EB2576"/>
    <w:rsid w:val="00EB2677"/>
    <w:rsid w:val="00EC1C44"/>
    <w:rsid w:val="00EC1FEB"/>
    <w:rsid w:val="00EC30F7"/>
    <w:rsid w:val="00EC36C5"/>
    <w:rsid w:val="00EC37D5"/>
    <w:rsid w:val="00EC4C2C"/>
    <w:rsid w:val="00EC4C58"/>
    <w:rsid w:val="00EC5CCC"/>
    <w:rsid w:val="00EC675B"/>
    <w:rsid w:val="00ED27A6"/>
    <w:rsid w:val="00ED2F26"/>
    <w:rsid w:val="00ED7FF0"/>
    <w:rsid w:val="00EE026E"/>
    <w:rsid w:val="00EE0506"/>
    <w:rsid w:val="00EE6F93"/>
    <w:rsid w:val="00EF5769"/>
    <w:rsid w:val="00EF5BBA"/>
    <w:rsid w:val="00EF5DFC"/>
    <w:rsid w:val="00EF64A2"/>
    <w:rsid w:val="00EF64D5"/>
    <w:rsid w:val="00F0313F"/>
    <w:rsid w:val="00F0348F"/>
    <w:rsid w:val="00F03935"/>
    <w:rsid w:val="00F04E22"/>
    <w:rsid w:val="00F064F4"/>
    <w:rsid w:val="00F1006C"/>
    <w:rsid w:val="00F108BA"/>
    <w:rsid w:val="00F1429F"/>
    <w:rsid w:val="00F1652F"/>
    <w:rsid w:val="00F16688"/>
    <w:rsid w:val="00F16CF3"/>
    <w:rsid w:val="00F17CAF"/>
    <w:rsid w:val="00F2116D"/>
    <w:rsid w:val="00F23DAC"/>
    <w:rsid w:val="00F25B8F"/>
    <w:rsid w:val="00F2610E"/>
    <w:rsid w:val="00F31601"/>
    <w:rsid w:val="00F317FB"/>
    <w:rsid w:val="00F31F6D"/>
    <w:rsid w:val="00F33A80"/>
    <w:rsid w:val="00F34BE2"/>
    <w:rsid w:val="00F3622E"/>
    <w:rsid w:val="00F3779B"/>
    <w:rsid w:val="00F4666D"/>
    <w:rsid w:val="00F46B21"/>
    <w:rsid w:val="00F477B4"/>
    <w:rsid w:val="00F50700"/>
    <w:rsid w:val="00F50E5D"/>
    <w:rsid w:val="00F53BC0"/>
    <w:rsid w:val="00F5780A"/>
    <w:rsid w:val="00F604DE"/>
    <w:rsid w:val="00F60DDF"/>
    <w:rsid w:val="00F618A7"/>
    <w:rsid w:val="00F61FC0"/>
    <w:rsid w:val="00F62876"/>
    <w:rsid w:val="00F62C43"/>
    <w:rsid w:val="00F62C52"/>
    <w:rsid w:val="00F634D3"/>
    <w:rsid w:val="00F66920"/>
    <w:rsid w:val="00F67493"/>
    <w:rsid w:val="00F67962"/>
    <w:rsid w:val="00F742A9"/>
    <w:rsid w:val="00F74F0C"/>
    <w:rsid w:val="00F7593F"/>
    <w:rsid w:val="00F76099"/>
    <w:rsid w:val="00F801EB"/>
    <w:rsid w:val="00F82FD0"/>
    <w:rsid w:val="00F8338C"/>
    <w:rsid w:val="00F83C0F"/>
    <w:rsid w:val="00F83C47"/>
    <w:rsid w:val="00F83C84"/>
    <w:rsid w:val="00F8591A"/>
    <w:rsid w:val="00F90405"/>
    <w:rsid w:val="00F93959"/>
    <w:rsid w:val="00F94374"/>
    <w:rsid w:val="00F95280"/>
    <w:rsid w:val="00F953EC"/>
    <w:rsid w:val="00F963EF"/>
    <w:rsid w:val="00F96859"/>
    <w:rsid w:val="00FA091D"/>
    <w:rsid w:val="00FA18A7"/>
    <w:rsid w:val="00FA1DAC"/>
    <w:rsid w:val="00FA3971"/>
    <w:rsid w:val="00FA59A4"/>
    <w:rsid w:val="00FA5F66"/>
    <w:rsid w:val="00FA6E7F"/>
    <w:rsid w:val="00FA7E6F"/>
    <w:rsid w:val="00FB04E4"/>
    <w:rsid w:val="00FB13A8"/>
    <w:rsid w:val="00FB30EE"/>
    <w:rsid w:val="00FB4971"/>
    <w:rsid w:val="00FB6497"/>
    <w:rsid w:val="00FB6C2E"/>
    <w:rsid w:val="00FC026F"/>
    <w:rsid w:val="00FC18C1"/>
    <w:rsid w:val="00FC29E4"/>
    <w:rsid w:val="00FC2D8D"/>
    <w:rsid w:val="00FC33D7"/>
    <w:rsid w:val="00FC3EE8"/>
    <w:rsid w:val="00FC3EEF"/>
    <w:rsid w:val="00FC64F0"/>
    <w:rsid w:val="00FC6EF8"/>
    <w:rsid w:val="00FC7BDC"/>
    <w:rsid w:val="00FD0EC9"/>
    <w:rsid w:val="00FD192C"/>
    <w:rsid w:val="00FD1EA8"/>
    <w:rsid w:val="00FD3CC0"/>
    <w:rsid w:val="00FD47CA"/>
    <w:rsid w:val="00FD566E"/>
    <w:rsid w:val="00FE0FC6"/>
    <w:rsid w:val="00FE19DC"/>
    <w:rsid w:val="00FE1F62"/>
    <w:rsid w:val="00FE2A78"/>
    <w:rsid w:val="00FE5CEC"/>
    <w:rsid w:val="00FF0298"/>
    <w:rsid w:val="00FF06F8"/>
    <w:rsid w:val="00FF0953"/>
    <w:rsid w:val="00FF11F8"/>
    <w:rsid w:val="00FF1DA6"/>
    <w:rsid w:val="00FF3E30"/>
    <w:rsid w:val="00FF3FA7"/>
    <w:rsid w:val="00FF42B2"/>
    <w:rsid w:val="00FF4403"/>
    <w:rsid w:val="00FF5AA9"/>
    <w:rsid w:val="00FF664B"/>
    <w:rsid w:val="00FF6BF3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81D60C6"/>
  <w15:chartTrackingRefBased/>
  <w15:docId w15:val="{A61A3DEE-1429-4C6F-9839-C598D886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0B2182"/>
  </w:style>
  <w:style w:type="paragraph" w:styleId="11">
    <w:name w:val="heading 1"/>
    <w:basedOn w:val="a2"/>
    <w:next w:val="a2"/>
    <w:link w:val="12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autoRedefine/>
    <w:qFormat/>
    <w:pPr>
      <w:keepNext/>
      <w:widowControl w:val="0"/>
      <w:numPr>
        <w:ilvl w:val="1"/>
        <w:numId w:val="2"/>
      </w:numPr>
      <w:spacing w:before="240" w:after="120"/>
      <w:jc w:val="both"/>
      <w:outlineLvl w:val="1"/>
    </w:pPr>
    <w:rPr>
      <w:b/>
      <w:caps/>
      <w:kern w:val="32"/>
    </w:rPr>
  </w:style>
  <w:style w:type="paragraph" w:styleId="30">
    <w:name w:val="heading 3"/>
    <w:basedOn w:val="a2"/>
    <w:next w:val="a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2"/>
    <w:next w:val="a2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8C4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2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2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3"/>
  </w:style>
  <w:style w:type="paragraph" w:styleId="ac">
    <w:name w:val="footnote text"/>
    <w:basedOn w:val="a2"/>
    <w:link w:val="ad"/>
  </w:style>
  <w:style w:type="character" w:styleId="ae">
    <w:name w:val="footnote reference"/>
    <w:basedOn w:val="a3"/>
    <w:rPr>
      <w:vertAlign w:val="superscript"/>
    </w:rPr>
  </w:style>
  <w:style w:type="paragraph" w:styleId="a">
    <w:name w:val="Body Text"/>
    <w:aliases w:val="отступ 3пт"/>
    <w:basedOn w:val="a2"/>
    <w:link w:val="af"/>
    <w:pPr>
      <w:numPr>
        <w:numId w:val="1"/>
      </w:numPr>
      <w:spacing w:after="120"/>
      <w:jc w:val="both"/>
    </w:pPr>
    <w:rPr>
      <w:lang w:val="en-US"/>
    </w:rPr>
  </w:style>
  <w:style w:type="paragraph" w:styleId="af0">
    <w:name w:val="Body Text Indent"/>
    <w:basedOn w:val="a2"/>
    <w:pPr>
      <w:spacing w:after="120"/>
      <w:ind w:left="283"/>
    </w:pPr>
  </w:style>
  <w:style w:type="paragraph" w:styleId="af1">
    <w:name w:val="Title"/>
    <w:basedOn w:val="a2"/>
    <w:qFormat/>
    <w:pPr>
      <w:jc w:val="center"/>
    </w:pPr>
    <w:rPr>
      <w:b/>
      <w:smallCaps/>
      <w:sz w:val="28"/>
      <w:szCs w:val="28"/>
    </w:rPr>
  </w:style>
  <w:style w:type="paragraph" w:styleId="22">
    <w:name w:val="Body Text 2"/>
    <w:basedOn w:val="a2"/>
    <w:pPr>
      <w:spacing w:after="120" w:line="480" w:lineRule="auto"/>
    </w:p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Nonformat">
    <w:name w:val="ConsNonformat"/>
    <w:pPr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styleId="23">
    <w:name w:val="Body Text Indent 2"/>
    <w:basedOn w:val="a2"/>
    <w:pPr>
      <w:spacing w:after="120" w:line="480" w:lineRule="auto"/>
      <w:ind w:left="283"/>
    </w:pPr>
  </w:style>
  <w:style w:type="paragraph" w:styleId="af2">
    <w:name w:val="Normal (Web)"/>
    <w:basedOn w:val="a2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31">
    <w:name w:val="toc 3"/>
    <w:basedOn w:val="a2"/>
    <w:next w:val="a2"/>
    <w:autoRedefine/>
    <w:semiHidden/>
    <w:pPr>
      <w:ind w:left="480"/>
    </w:pPr>
  </w:style>
  <w:style w:type="character" w:styleId="af3">
    <w:name w:val="Hyperlink"/>
    <w:basedOn w:val="a3"/>
    <w:uiPriority w:val="99"/>
    <w:rPr>
      <w:color w:val="0000FF"/>
      <w:u w:val="single"/>
    </w:rPr>
  </w:style>
  <w:style w:type="paragraph" w:styleId="13">
    <w:name w:val="toc 1"/>
    <w:basedOn w:val="a2"/>
    <w:next w:val="a2"/>
    <w:autoRedefine/>
    <w:uiPriority w:val="39"/>
    <w:rsid w:val="007C7C23"/>
    <w:pPr>
      <w:tabs>
        <w:tab w:val="left" w:pos="480"/>
        <w:tab w:val="right" w:leader="dot" w:pos="9720"/>
      </w:tabs>
    </w:pPr>
  </w:style>
  <w:style w:type="paragraph" w:styleId="af4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2">
    <w:name w:val="Body Text Indent 3"/>
    <w:basedOn w:val="a2"/>
    <w:rsid w:val="001649D6"/>
    <w:pPr>
      <w:spacing w:after="120"/>
      <w:ind w:left="283"/>
    </w:pPr>
    <w:rPr>
      <w:sz w:val="16"/>
      <w:szCs w:val="16"/>
    </w:rPr>
  </w:style>
  <w:style w:type="paragraph" w:customStyle="1" w:styleId="14">
    <w:name w:val="Обычный1"/>
    <w:uiPriority w:val="99"/>
    <w:rsid w:val="000925F9"/>
    <w:pPr>
      <w:spacing w:before="100" w:after="100"/>
    </w:pPr>
    <w:rPr>
      <w:snapToGrid w:val="0"/>
      <w:sz w:val="24"/>
      <w:lang w:val="en-US"/>
    </w:rPr>
  </w:style>
  <w:style w:type="character" w:customStyle="1" w:styleId="a8">
    <w:name w:val="Верхний колонтитул Знак"/>
    <w:link w:val="a7"/>
    <w:uiPriority w:val="99"/>
    <w:rsid w:val="00535F13"/>
    <w:rPr>
      <w:sz w:val="24"/>
      <w:szCs w:val="24"/>
    </w:rPr>
  </w:style>
  <w:style w:type="paragraph" w:styleId="af5">
    <w:name w:val="List Paragraph"/>
    <w:aliases w:val="Абзац,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"/>
    <w:basedOn w:val="a2"/>
    <w:link w:val="af6"/>
    <w:uiPriority w:val="34"/>
    <w:qFormat/>
    <w:rsid w:val="00535F13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character" w:customStyle="1" w:styleId="aa">
    <w:name w:val="Нижний колонтитул Знак"/>
    <w:link w:val="a9"/>
    <w:uiPriority w:val="99"/>
    <w:rsid w:val="00FC2D8D"/>
    <w:rPr>
      <w:sz w:val="24"/>
      <w:szCs w:val="24"/>
    </w:rPr>
  </w:style>
  <w:style w:type="character" w:customStyle="1" w:styleId="15">
    <w:name w:val="Верхний колонтитул Знак1"/>
    <w:basedOn w:val="a3"/>
    <w:uiPriority w:val="99"/>
    <w:rsid w:val="007C546F"/>
  </w:style>
  <w:style w:type="character" w:styleId="af7">
    <w:name w:val="annotation reference"/>
    <w:basedOn w:val="a3"/>
    <w:uiPriority w:val="99"/>
    <w:qFormat/>
    <w:rsid w:val="00314561"/>
    <w:rPr>
      <w:sz w:val="16"/>
      <w:szCs w:val="16"/>
    </w:rPr>
  </w:style>
  <w:style w:type="paragraph" w:styleId="af8">
    <w:name w:val="annotation text"/>
    <w:basedOn w:val="a2"/>
    <w:link w:val="af9"/>
    <w:uiPriority w:val="99"/>
    <w:qFormat/>
    <w:rsid w:val="00314561"/>
  </w:style>
  <w:style w:type="character" w:customStyle="1" w:styleId="af9">
    <w:name w:val="Текст примечания Знак"/>
    <w:basedOn w:val="a3"/>
    <w:link w:val="af8"/>
    <w:uiPriority w:val="99"/>
    <w:rsid w:val="00314561"/>
  </w:style>
  <w:style w:type="paragraph" w:styleId="afa">
    <w:name w:val="annotation subject"/>
    <w:basedOn w:val="af8"/>
    <w:next w:val="af8"/>
    <w:link w:val="afb"/>
    <w:rsid w:val="00314561"/>
    <w:rPr>
      <w:b/>
      <w:bCs/>
    </w:rPr>
  </w:style>
  <w:style w:type="character" w:customStyle="1" w:styleId="afb">
    <w:name w:val="Тема примечания Знак"/>
    <w:basedOn w:val="af9"/>
    <w:link w:val="afa"/>
    <w:rsid w:val="00314561"/>
    <w:rPr>
      <w:b/>
      <w:bCs/>
    </w:rPr>
  </w:style>
  <w:style w:type="character" w:styleId="afc">
    <w:name w:val="Strong"/>
    <w:basedOn w:val="a3"/>
    <w:uiPriority w:val="22"/>
    <w:qFormat/>
    <w:rsid w:val="000670A5"/>
    <w:rPr>
      <w:b/>
      <w:bCs/>
    </w:rPr>
  </w:style>
  <w:style w:type="paragraph" w:styleId="afd">
    <w:name w:val="Revision"/>
    <w:hidden/>
    <w:uiPriority w:val="99"/>
    <w:semiHidden/>
    <w:rsid w:val="005B7FAF"/>
    <w:rPr>
      <w:sz w:val="24"/>
      <w:szCs w:val="24"/>
    </w:rPr>
  </w:style>
  <w:style w:type="paragraph" w:customStyle="1" w:styleId="afe">
    <w:name w:val="Первый уровень"/>
    <w:basedOn w:val="a2"/>
    <w:link w:val="aff"/>
    <w:qFormat/>
    <w:rsid w:val="002F055C"/>
    <w:pPr>
      <w:spacing w:line="276" w:lineRule="auto"/>
      <w:jc w:val="center"/>
    </w:pPr>
    <w:rPr>
      <w:rFonts w:ascii="Myriad Pro" w:eastAsia="Arial Unicode MS" w:hAnsi="Myriad Pro"/>
      <w:b/>
      <w:sz w:val="22"/>
      <w:szCs w:val="22"/>
      <w:lang w:eastAsia="en-US"/>
    </w:rPr>
  </w:style>
  <w:style w:type="character" w:customStyle="1" w:styleId="aff">
    <w:name w:val="Первый уровень Знак"/>
    <w:link w:val="afe"/>
    <w:rsid w:val="002F055C"/>
    <w:rPr>
      <w:rFonts w:ascii="Myriad Pro" w:eastAsia="Arial Unicode MS" w:hAnsi="Myriad Pro"/>
      <w:b/>
      <w:sz w:val="22"/>
      <w:szCs w:val="22"/>
      <w:lang w:eastAsia="en-US"/>
    </w:rPr>
  </w:style>
  <w:style w:type="paragraph" w:customStyle="1" w:styleId="a0">
    <w:name w:val="Второй уровень"/>
    <w:basedOn w:val="a2"/>
    <w:link w:val="aff0"/>
    <w:qFormat/>
    <w:rsid w:val="002F055C"/>
    <w:pPr>
      <w:numPr>
        <w:numId w:val="4"/>
      </w:numPr>
      <w:spacing w:line="276" w:lineRule="auto"/>
      <w:jc w:val="both"/>
    </w:pPr>
    <w:rPr>
      <w:rFonts w:ascii="Myriad Pro" w:eastAsia="Arial Unicode MS" w:hAnsi="Myriad Pro"/>
      <w:sz w:val="22"/>
      <w:szCs w:val="22"/>
      <w:lang w:eastAsia="en-US"/>
    </w:rPr>
  </w:style>
  <w:style w:type="character" w:customStyle="1" w:styleId="aff0">
    <w:name w:val="Второй уровень Знак"/>
    <w:link w:val="a0"/>
    <w:rsid w:val="002F055C"/>
    <w:rPr>
      <w:rFonts w:ascii="Myriad Pro" w:eastAsia="Arial Unicode MS" w:hAnsi="Myriad Pro"/>
      <w:sz w:val="22"/>
      <w:szCs w:val="22"/>
      <w:lang w:eastAsia="en-US"/>
    </w:rPr>
  </w:style>
  <w:style w:type="character" w:customStyle="1" w:styleId="12">
    <w:name w:val="Заголовок 1 Знак"/>
    <w:basedOn w:val="a3"/>
    <w:link w:val="11"/>
    <w:uiPriority w:val="9"/>
    <w:rsid w:val="00F108BA"/>
    <w:rPr>
      <w:rFonts w:ascii="Arial" w:hAnsi="Arial" w:cs="Arial"/>
      <w:b/>
      <w:bCs/>
      <w:kern w:val="32"/>
      <w:sz w:val="32"/>
      <w:szCs w:val="32"/>
    </w:rPr>
  </w:style>
  <w:style w:type="character" w:customStyle="1" w:styleId="af6">
    <w:name w:val="Абзац списка Знак"/>
    <w:aliases w:val="Абзац Знак,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f5"/>
    <w:uiPriority w:val="34"/>
    <w:locked/>
    <w:rsid w:val="00F108BA"/>
  </w:style>
  <w:style w:type="paragraph" w:styleId="aff1">
    <w:name w:val="Plain Text"/>
    <w:basedOn w:val="a2"/>
    <w:link w:val="aff2"/>
    <w:rsid w:val="00684603"/>
    <w:pPr>
      <w:overflowPunct w:val="0"/>
      <w:autoSpaceDE w:val="0"/>
      <w:autoSpaceDN w:val="0"/>
      <w:adjustRightInd w:val="0"/>
      <w:ind w:firstLine="851"/>
      <w:jc w:val="both"/>
    </w:pPr>
  </w:style>
  <w:style w:type="character" w:customStyle="1" w:styleId="aff2">
    <w:name w:val="Текст Знак"/>
    <w:basedOn w:val="a3"/>
    <w:link w:val="aff1"/>
    <w:rsid w:val="00684603"/>
    <w:rPr>
      <w:sz w:val="24"/>
    </w:rPr>
  </w:style>
  <w:style w:type="paragraph" w:customStyle="1" w:styleId="10">
    <w:name w:val="Уровень1 полужирный"/>
    <w:basedOn w:val="a2"/>
    <w:next w:val="21"/>
    <w:qFormat/>
    <w:rsid w:val="006475AE"/>
    <w:pPr>
      <w:keepNext/>
      <w:numPr>
        <w:numId w:val="6"/>
      </w:numPr>
      <w:spacing w:before="240" w:after="60" w:line="276" w:lineRule="auto"/>
      <w:jc w:val="both"/>
    </w:pPr>
    <w:rPr>
      <w:rFonts w:asciiTheme="minorHAnsi" w:eastAsiaTheme="minorHAnsi" w:hAnsiTheme="minorHAnsi" w:cstheme="minorBidi"/>
      <w:b/>
      <w:sz w:val="22"/>
      <w:szCs w:val="22"/>
      <w:lang w:val="en-US" w:eastAsia="en-US"/>
    </w:rPr>
  </w:style>
  <w:style w:type="paragraph" w:customStyle="1" w:styleId="21">
    <w:name w:val="Уровень2"/>
    <w:basedOn w:val="a2"/>
    <w:qFormat/>
    <w:rsid w:val="006475AE"/>
    <w:pPr>
      <w:numPr>
        <w:ilvl w:val="1"/>
        <w:numId w:val="6"/>
      </w:numPr>
      <w:spacing w:after="120" w:line="27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a1">
    <w:name w:val="Нумерация пунктов договора"/>
    <w:uiPriority w:val="99"/>
    <w:rsid w:val="006475AE"/>
    <w:pPr>
      <w:numPr>
        <w:numId w:val="7"/>
      </w:numPr>
    </w:pPr>
  </w:style>
  <w:style w:type="paragraph" w:customStyle="1" w:styleId="3">
    <w:name w:val="Уровень3"/>
    <w:basedOn w:val="21"/>
    <w:qFormat/>
    <w:rsid w:val="006475AE"/>
    <w:pPr>
      <w:numPr>
        <w:ilvl w:val="2"/>
      </w:numPr>
    </w:pPr>
  </w:style>
  <w:style w:type="paragraph" w:customStyle="1" w:styleId="4">
    <w:name w:val="Уровень4"/>
    <w:basedOn w:val="3"/>
    <w:qFormat/>
    <w:rsid w:val="006475AE"/>
    <w:pPr>
      <w:numPr>
        <w:ilvl w:val="3"/>
      </w:numPr>
    </w:pPr>
  </w:style>
  <w:style w:type="paragraph" w:customStyle="1" w:styleId="5">
    <w:name w:val="Уровень5"/>
    <w:basedOn w:val="4"/>
    <w:qFormat/>
    <w:rsid w:val="006475AE"/>
    <w:pPr>
      <w:numPr>
        <w:ilvl w:val="4"/>
      </w:numPr>
    </w:pPr>
  </w:style>
  <w:style w:type="character" w:customStyle="1" w:styleId="FontStyle14">
    <w:name w:val="Font Style14"/>
    <w:basedOn w:val="a3"/>
    <w:uiPriority w:val="99"/>
    <w:rsid w:val="008E1994"/>
    <w:rPr>
      <w:rFonts w:ascii="Times New Roman" w:hAnsi="Times New Roman" w:cs="Times New Roman"/>
      <w:sz w:val="22"/>
      <w:szCs w:val="22"/>
    </w:rPr>
  </w:style>
  <w:style w:type="paragraph" w:styleId="aff3">
    <w:name w:val="Subtitle"/>
    <w:basedOn w:val="a2"/>
    <w:next w:val="a2"/>
    <w:link w:val="aff4"/>
    <w:qFormat/>
    <w:rsid w:val="008734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4">
    <w:name w:val="Подзаголовок Знак"/>
    <w:basedOn w:val="a3"/>
    <w:link w:val="aff3"/>
    <w:rsid w:val="008734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5">
    <w:name w:val="Body Text First Indent"/>
    <w:basedOn w:val="a"/>
    <w:link w:val="aff6"/>
    <w:rsid w:val="00866BA1"/>
    <w:pPr>
      <w:numPr>
        <w:numId w:val="0"/>
      </w:numPr>
      <w:spacing w:after="0"/>
      <w:ind w:firstLine="360"/>
      <w:jc w:val="left"/>
    </w:pPr>
    <w:rPr>
      <w:szCs w:val="24"/>
      <w:lang w:val="ru-RU"/>
    </w:rPr>
  </w:style>
  <w:style w:type="character" w:customStyle="1" w:styleId="af">
    <w:name w:val="Основной текст Знак"/>
    <w:aliases w:val="отступ 3пт Знак"/>
    <w:basedOn w:val="a3"/>
    <w:link w:val="a"/>
    <w:rsid w:val="00866BA1"/>
    <w:rPr>
      <w:lang w:val="en-US"/>
    </w:rPr>
  </w:style>
  <w:style w:type="character" w:customStyle="1" w:styleId="aff6">
    <w:name w:val="Красная строка Знак"/>
    <w:basedOn w:val="af"/>
    <w:link w:val="aff5"/>
    <w:rsid w:val="00866BA1"/>
    <w:rPr>
      <w:sz w:val="24"/>
      <w:szCs w:val="24"/>
      <w:lang w:val="en-US"/>
    </w:rPr>
  </w:style>
  <w:style w:type="character" w:customStyle="1" w:styleId="ad">
    <w:name w:val="Текст сноски Знак"/>
    <w:basedOn w:val="a3"/>
    <w:link w:val="ac"/>
    <w:rsid w:val="007843C4"/>
  </w:style>
  <w:style w:type="character" w:customStyle="1" w:styleId="FontStyle62">
    <w:name w:val="Font Style62"/>
    <w:basedOn w:val="a3"/>
    <w:uiPriority w:val="99"/>
    <w:rsid w:val="00EE026E"/>
    <w:rPr>
      <w:rFonts w:ascii="Arial" w:hAnsi="Arial" w:cs="Arial"/>
      <w:sz w:val="16"/>
      <w:szCs w:val="16"/>
    </w:rPr>
  </w:style>
  <w:style w:type="paragraph" w:customStyle="1" w:styleId="-">
    <w:name w:val="ХХХ - Текст"/>
    <w:basedOn w:val="af5"/>
    <w:qFormat/>
    <w:rsid w:val="00782827"/>
    <w:pPr>
      <w:shd w:val="clear" w:color="auto" w:fill="FFFFFF"/>
      <w:overflowPunct/>
      <w:autoSpaceDE/>
      <w:autoSpaceDN/>
      <w:adjustRightInd/>
      <w:ind w:left="1080" w:hanging="720"/>
      <w:jc w:val="both"/>
      <w:textAlignment w:val="auto"/>
    </w:pPr>
    <w:rPr>
      <w:rFonts w:ascii="Myriad Pro" w:eastAsia="Calibri" w:hAnsi="Myriad Pro"/>
      <w:sz w:val="22"/>
      <w:szCs w:val="22"/>
      <w:lang w:eastAsia="en-US"/>
    </w:rPr>
  </w:style>
  <w:style w:type="paragraph" w:customStyle="1" w:styleId="1">
    <w:name w:val="Пункт1"/>
    <w:basedOn w:val="a2"/>
    <w:uiPriority w:val="99"/>
    <w:rsid w:val="00782827"/>
    <w:pPr>
      <w:numPr>
        <w:ilvl w:val="2"/>
        <w:numId w:val="9"/>
      </w:numPr>
      <w:spacing w:before="60"/>
      <w:jc w:val="both"/>
    </w:pPr>
  </w:style>
  <w:style w:type="paragraph" w:customStyle="1" w:styleId="20">
    <w:name w:val="Пункт2"/>
    <w:basedOn w:val="a2"/>
    <w:uiPriority w:val="99"/>
    <w:rsid w:val="00782827"/>
    <w:pPr>
      <w:numPr>
        <w:ilvl w:val="3"/>
        <w:numId w:val="9"/>
      </w:numPr>
      <w:spacing w:before="60"/>
      <w:jc w:val="both"/>
    </w:pPr>
  </w:style>
  <w:style w:type="table" w:customStyle="1" w:styleId="24">
    <w:name w:val="Сетка таблицы2"/>
    <w:basedOn w:val="a4"/>
    <w:uiPriority w:val="59"/>
    <w:rsid w:val="00743F9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4"/>
    <w:uiPriority w:val="59"/>
    <w:rsid w:val="00743F9B"/>
    <w:pPr>
      <w:jc w:val="both"/>
    </w:pPr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4"/>
    <w:next w:val="a6"/>
    <w:uiPriority w:val="59"/>
    <w:rsid w:val="00E4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3"/>
    <w:rsid w:val="00A8636B"/>
    <w:rPr>
      <w:color w:val="954F72" w:themeColor="followedHyperlink"/>
      <w:u w:val="single"/>
    </w:rPr>
  </w:style>
  <w:style w:type="paragraph" w:styleId="aff8">
    <w:name w:val="endnote text"/>
    <w:basedOn w:val="a2"/>
    <w:link w:val="aff9"/>
    <w:rsid w:val="00821D6D"/>
  </w:style>
  <w:style w:type="character" w:customStyle="1" w:styleId="aff9">
    <w:name w:val="Текст концевой сноски Знак"/>
    <w:basedOn w:val="a3"/>
    <w:link w:val="aff8"/>
    <w:rsid w:val="00821D6D"/>
  </w:style>
  <w:style w:type="character" w:styleId="affa">
    <w:name w:val="endnote reference"/>
    <w:basedOn w:val="a3"/>
    <w:rsid w:val="00821D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ound.local\templates\&#1064;&#1072;&#1073;&#1083;&#1086;&#1085;&#1099;%20&#1076;&#1086;&#1082;&#1091;&#1084;&#1077;&#1085;&#1090;&#1086;&#1074;\&#1064;&#1040;&#1041;&#1051;&#1054;&#1053;&#1067;%20&#1055;&#1054;%20&#1042;&#1053;&#1044;\&#1056;&#1077;&#1075;&#1083;&#1072;&#1084;&#1077;&#1085;&#1090;&#1085;&#1099;&#1081;%20&#1042;&#1053;&#104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A52"/>
    <w:rsid w:val="00010B0B"/>
    <w:rsid w:val="00057D72"/>
    <w:rsid w:val="00077C25"/>
    <w:rsid w:val="000D2D98"/>
    <w:rsid w:val="00126072"/>
    <w:rsid w:val="0013318C"/>
    <w:rsid w:val="00141CEA"/>
    <w:rsid w:val="002D6B4F"/>
    <w:rsid w:val="003003DE"/>
    <w:rsid w:val="0038293E"/>
    <w:rsid w:val="00383A52"/>
    <w:rsid w:val="003877B2"/>
    <w:rsid w:val="0041471F"/>
    <w:rsid w:val="0052020A"/>
    <w:rsid w:val="005712BE"/>
    <w:rsid w:val="00603C05"/>
    <w:rsid w:val="006277C9"/>
    <w:rsid w:val="006464DF"/>
    <w:rsid w:val="00716276"/>
    <w:rsid w:val="007512CA"/>
    <w:rsid w:val="00755932"/>
    <w:rsid w:val="007F4C21"/>
    <w:rsid w:val="0094004B"/>
    <w:rsid w:val="00A95773"/>
    <w:rsid w:val="00B231F5"/>
    <w:rsid w:val="00B8238D"/>
    <w:rsid w:val="00C24549"/>
    <w:rsid w:val="00C3228E"/>
    <w:rsid w:val="00D807D7"/>
    <w:rsid w:val="00E47B4F"/>
    <w:rsid w:val="00F048AE"/>
    <w:rsid w:val="00F3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3A52"/>
    <w:rPr>
      <w:color w:val="808080"/>
    </w:rPr>
  </w:style>
  <w:style w:type="paragraph" w:customStyle="1" w:styleId="B8DABDC622ED461E838AEEF43DD9D749">
    <w:name w:val="B8DABDC622ED461E838AEEF43DD9D749"/>
    <w:rsid w:val="00383A52"/>
  </w:style>
  <w:style w:type="paragraph" w:customStyle="1" w:styleId="792726C9BAC64B5BB31DAAAC5F0802B1">
    <w:name w:val="792726C9BAC64B5BB31DAAAC5F0802B1"/>
    <w:rsid w:val="00383A52"/>
  </w:style>
  <w:style w:type="paragraph" w:customStyle="1" w:styleId="86F0D849F4FC45BD961124A2073340B1">
    <w:name w:val="86F0D849F4FC45BD961124A2073340B1"/>
    <w:rsid w:val="00383A52"/>
  </w:style>
  <w:style w:type="paragraph" w:customStyle="1" w:styleId="75F24EAE08D54DC3942CB41AB5BB06EA">
    <w:name w:val="75F24EAE08D54DC3942CB41AB5BB06EA"/>
    <w:rsid w:val="00383A52"/>
  </w:style>
  <w:style w:type="paragraph" w:customStyle="1" w:styleId="1B4DF14EFD1C482A9E027268D5F7523D">
    <w:name w:val="1B4DF14EFD1C482A9E027268D5F7523D"/>
    <w:rsid w:val="00383A52"/>
  </w:style>
  <w:style w:type="paragraph" w:customStyle="1" w:styleId="38B0BC24025144A0A1B13AAD0E3C8AAA">
    <w:name w:val="38B0BC24025144A0A1B13AAD0E3C8AAA"/>
    <w:rsid w:val="00383A52"/>
  </w:style>
  <w:style w:type="paragraph" w:customStyle="1" w:styleId="CAA3A085B4D542EB8A2D9EE2B17C6BD0">
    <w:name w:val="CAA3A085B4D542EB8A2D9EE2B17C6BD0"/>
    <w:rsid w:val="00383A52"/>
  </w:style>
  <w:style w:type="paragraph" w:customStyle="1" w:styleId="0FE65FC718CA41FA845D4C6E4F6FDBED">
    <w:name w:val="0FE65FC718CA41FA845D4C6E4F6FDBED"/>
    <w:rsid w:val="00383A52"/>
  </w:style>
  <w:style w:type="paragraph" w:customStyle="1" w:styleId="1037FB92F87548E98BEB3AA2A928C5B7">
    <w:name w:val="1037FB92F87548E98BEB3AA2A928C5B7"/>
    <w:rsid w:val="00383A52"/>
  </w:style>
  <w:style w:type="paragraph" w:customStyle="1" w:styleId="CC96BCCA0E9C4E0A8A15B8B8F4455756">
    <w:name w:val="CC96BCCA0E9C4E0A8A15B8B8F4455756"/>
    <w:rsid w:val="00383A52"/>
  </w:style>
  <w:style w:type="paragraph" w:customStyle="1" w:styleId="ED2FD07A5A2440279EC562A96C638DFC">
    <w:name w:val="ED2FD07A5A2440279EC562A96C638DFC"/>
    <w:rsid w:val="00383A52"/>
  </w:style>
  <w:style w:type="paragraph" w:customStyle="1" w:styleId="0E30783C6C0D43CDB52E834C6CF9E029">
    <w:name w:val="0E30783C6C0D43CDB52E834C6CF9E029"/>
    <w:rsid w:val="00383A52"/>
  </w:style>
  <w:style w:type="paragraph" w:customStyle="1" w:styleId="FD74CE4EF43648E4B5457C36F5C463F9">
    <w:name w:val="FD74CE4EF43648E4B5457C36F5C463F9"/>
    <w:rsid w:val="00383A52"/>
  </w:style>
  <w:style w:type="paragraph" w:customStyle="1" w:styleId="4497D83765224C80886D9835A661AF68">
    <w:name w:val="4497D83765224C80886D9835A661AF68"/>
    <w:rsid w:val="00383A52"/>
  </w:style>
  <w:style w:type="paragraph" w:customStyle="1" w:styleId="445B1CB650824918824BFD22AE7CBC5A">
    <w:name w:val="445B1CB650824918824BFD22AE7CBC5A"/>
    <w:rsid w:val="00383A52"/>
  </w:style>
  <w:style w:type="paragraph" w:customStyle="1" w:styleId="34BC80D02DE84355AD25D2ED2CC5B981">
    <w:name w:val="34BC80D02DE84355AD25D2ED2CC5B981"/>
    <w:rsid w:val="00383A52"/>
  </w:style>
  <w:style w:type="paragraph" w:customStyle="1" w:styleId="A4D9A8F144364CBE88DCD5E05C1C10E7">
    <w:name w:val="A4D9A8F144364CBE88DCD5E05C1C10E7"/>
    <w:rsid w:val="00383A52"/>
  </w:style>
  <w:style w:type="paragraph" w:customStyle="1" w:styleId="0530BED2320E4391B04456AE29271364">
    <w:name w:val="0530BED2320E4391B04456AE29271364"/>
    <w:rsid w:val="00383A52"/>
  </w:style>
  <w:style w:type="paragraph" w:customStyle="1" w:styleId="C437C535D21D442A96A2D22DB133B126">
    <w:name w:val="C437C535D21D442A96A2D22DB133B126"/>
    <w:rsid w:val="00383A52"/>
  </w:style>
  <w:style w:type="paragraph" w:customStyle="1" w:styleId="91840D05DA70423A99EF42489BA80F5E">
    <w:name w:val="91840D05DA70423A99EF42489BA80F5E"/>
    <w:rsid w:val="00383A52"/>
  </w:style>
  <w:style w:type="paragraph" w:customStyle="1" w:styleId="1525FF4AB6CA4AE78DC30B77AAA675E3">
    <w:name w:val="1525FF4AB6CA4AE78DC30B77AAA675E3"/>
    <w:rsid w:val="00383A52"/>
  </w:style>
  <w:style w:type="paragraph" w:customStyle="1" w:styleId="E51E889A2960446D8F0F2E6594033EC5">
    <w:name w:val="E51E889A2960446D8F0F2E6594033EC5"/>
    <w:rsid w:val="00383A52"/>
  </w:style>
  <w:style w:type="paragraph" w:customStyle="1" w:styleId="40876D4AA9454A3CAD2C3BF2222462FB">
    <w:name w:val="40876D4AA9454A3CAD2C3BF2222462FB"/>
    <w:rsid w:val="00383A52"/>
  </w:style>
  <w:style w:type="paragraph" w:customStyle="1" w:styleId="2551048825C0492CA6F29D109F45C9BF">
    <w:name w:val="2551048825C0492CA6F29D109F45C9BF"/>
    <w:rsid w:val="00383A52"/>
  </w:style>
  <w:style w:type="paragraph" w:customStyle="1" w:styleId="0D11AE2AF567417A9398E534AF9DD008">
    <w:name w:val="0D11AE2AF567417A9398E534AF9DD008"/>
    <w:rsid w:val="00383A52"/>
  </w:style>
  <w:style w:type="paragraph" w:customStyle="1" w:styleId="CED7F55CD9F14E0A85D1B41C7B74A1A5">
    <w:name w:val="CED7F55CD9F14E0A85D1B41C7B74A1A5"/>
    <w:rsid w:val="00383A52"/>
  </w:style>
  <w:style w:type="paragraph" w:customStyle="1" w:styleId="E5302E6837D146A48F568CF5946085FC">
    <w:name w:val="E5302E6837D146A48F568CF5946085FC"/>
    <w:rsid w:val="00383A52"/>
  </w:style>
  <w:style w:type="paragraph" w:customStyle="1" w:styleId="AB076C0F68D2407680AFCECC39462A64">
    <w:name w:val="AB076C0F68D2407680AFCECC39462A64"/>
    <w:rsid w:val="00383A52"/>
  </w:style>
  <w:style w:type="paragraph" w:customStyle="1" w:styleId="85EAFDFE97F1419BB8D18AFF2AEFD538">
    <w:name w:val="85EAFDFE97F1419BB8D18AFF2AEFD538"/>
    <w:rsid w:val="00383A52"/>
  </w:style>
  <w:style w:type="paragraph" w:customStyle="1" w:styleId="FF788B28E1574D77A7E5AE7111CC76A0">
    <w:name w:val="FF788B28E1574D77A7E5AE7111CC76A0"/>
    <w:rsid w:val="00383A52"/>
  </w:style>
  <w:style w:type="paragraph" w:customStyle="1" w:styleId="23BB6D8DD56C48209AB030B8E892A414">
    <w:name w:val="23BB6D8DD56C48209AB030B8E892A414"/>
    <w:rsid w:val="00383A52"/>
  </w:style>
  <w:style w:type="paragraph" w:customStyle="1" w:styleId="E831FA8DCA3B47C6B4E3F0CB29563245">
    <w:name w:val="E831FA8DCA3B47C6B4E3F0CB29563245"/>
    <w:rsid w:val="00383A52"/>
  </w:style>
  <w:style w:type="paragraph" w:customStyle="1" w:styleId="260574F528BD44A19DF4FB49C6432184">
    <w:name w:val="260574F528BD44A19DF4FB49C6432184"/>
    <w:rsid w:val="00383A52"/>
  </w:style>
  <w:style w:type="paragraph" w:customStyle="1" w:styleId="452C4B40D55F4515B6BDB8913032E656">
    <w:name w:val="452C4B40D55F4515B6BDB8913032E656"/>
    <w:rsid w:val="00383A52"/>
  </w:style>
  <w:style w:type="paragraph" w:customStyle="1" w:styleId="1E3EBA8E88CB47328FB7E2901FD9C7BE">
    <w:name w:val="1E3EBA8E88CB47328FB7E2901FD9C7BE"/>
    <w:rsid w:val="00383A52"/>
  </w:style>
  <w:style w:type="paragraph" w:customStyle="1" w:styleId="8E4A188E697749AB8181D055B85028BC">
    <w:name w:val="8E4A188E697749AB8181D055B85028BC"/>
    <w:rsid w:val="00383A52"/>
  </w:style>
  <w:style w:type="paragraph" w:customStyle="1" w:styleId="A24CCB0E040749BF8FBE65DC79CA7761">
    <w:name w:val="A24CCB0E040749BF8FBE65DC79CA7761"/>
    <w:rsid w:val="00383A52"/>
  </w:style>
  <w:style w:type="paragraph" w:customStyle="1" w:styleId="9B6975C37DC942D48BAAF522DAB2DF71">
    <w:name w:val="9B6975C37DC942D48BAAF522DAB2DF71"/>
    <w:rsid w:val="00383A52"/>
  </w:style>
  <w:style w:type="paragraph" w:customStyle="1" w:styleId="817AEAF073B74EAF93E9C889B3D7F45D">
    <w:name w:val="817AEAF073B74EAF93E9C889B3D7F45D"/>
    <w:rsid w:val="00383A52"/>
  </w:style>
  <w:style w:type="paragraph" w:customStyle="1" w:styleId="04F4DC5FE105415FB5AEAD331B161CB7">
    <w:name w:val="04F4DC5FE105415FB5AEAD331B161CB7"/>
    <w:rsid w:val="00383A52"/>
  </w:style>
  <w:style w:type="paragraph" w:customStyle="1" w:styleId="B36C901B66B0468988EB5E761AEDECE8">
    <w:name w:val="B36C901B66B0468988EB5E761AEDECE8"/>
    <w:rsid w:val="00383A52"/>
  </w:style>
  <w:style w:type="paragraph" w:customStyle="1" w:styleId="C8A4D19A64BC423BB888113CD7E0D45C">
    <w:name w:val="C8A4D19A64BC423BB888113CD7E0D45C"/>
    <w:rsid w:val="00383A52"/>
  </w:style>
  <w:style w:type="paragraph" w:customStyle="1" w:styleId="00408270D7D04A3FBD0B57C307ABA0A5">
    <w:name w:val="00408270D7D04A3FBD0B57C307ABA0A5"/>
    <w:rsid w:val="00383A52"/>
  </w:style>
  <w:style w:type="paragraph" w:customStyle="1" w:styleId="DED6C2BEA5174AED90D17ADC655AFF30">
    <w:name w:val="DED6C2BEA5174AED90D17ADC655AFF30"/>
    <w:rsid w:val="00383A52"/>
  </w:style>
  <w:style w:type="paragraph" w:customStyle="1" w:styleId="00416BE85E8647ACB8080946F0BD52F7">
    <w:name w:val="00416BE85E8647ACB8080946F0BD52F7"/>
    <w:rsid w:val="00383A52"/>
  </w:style>
  <w:style w:type="paragraph" w:customStyle="1" w:styleId="8DBFE86F06EE4235BF7015FCD99E2D09">
    <w:name w:val="8DBFE86F06EE4235BF7015FCD99E2D09"/>
    <w:rsid w:val="00383A52"/>
  </w:style>
  <w:style w:type="paragraph" w:customStyle="1" w:styleId="92BAC095E07142A4A7A6718E6D9D2E00">
    <w:name w:val="92BAC095E07142A4A7A6718E6D9D2E00"/>
    <w:rsid w:val="00383A52"/>
  </w:style>
  <w:style w:type="paragraph" w:customStyle="1" w:styleId="670F80D2769942AF91E53F66CB6D9ACA">
    <w:name w:val="670F80D2769942AF91E53F66CB6D9ACA"/>
    <w:rsid w:val="00383A52"/>
  </w:style>
  <w:style w:type="paragraph" w:customStyle="1" w:styleId="AC898650815B4AA19352FB9B8C6BEAF2">
    <w:name w:val="AC898650815B4AA19352FB9B8C6BEAF2"/>
    <w:rsid w:val="00383A52"/>
  </w:style>
  <w:style w:type="paragraph" w:customStyle="1" w:styleId="A25683EE222746EEA5BF793E83F8E90D">
    <w:name w:val="A25683EE222746EEA5BF793E83F8E90D"/>
    <w:rsid w:val="00383A52"/>
  </w:style>
  <w:style w:type="paragraph" w:customStyle="1" w:styleId="B2A831EA534444F1805CBAEFF1ED5484">
    <w:name w:val="B2A831EA534444F1805CBAEFF1ED5484"/>
    <w:rsid w:val="00383A52"/>
  </w:style>
  <w:style w:type="paragraph" w:customStyle="1" w:styleId="59FDDB3D9586438096E40167F9F43510">
    <w:name w:val="59FDDB3D9586438096E40167F9F43510"/>
    <w:rsid w:val="00383A52"/>
  </w:style>
  <w:style w:type="paragraph" w:customStyle="1" w:styleId="0F8C4AE0C88B428B8B4A3BD1ECA5E13E">
    <w:name w:val="0F8C4AE0C88B428B8B4A3BD1ECA5E13E"/>
    <w:rsid w:val="00383A52"/>
  </w:style>
  <w:style w:type="paragraph" w:customStyle="1" w:styleId="AE3C2DCC73F94BDDBEDEABA9C848A115">
    <w:name w:val="AE3C2DCC73F94BDDBEDEABA9C848A115"/>
    <w:rsid w:val="003003DE"/>
  </w:style>
  <w:style w:type="paragraph" w:customStyle="1" w:styleId="E0234C13C8E2473EB23B12433FE0601E">
    <w:name w:val="E0234C13C8E2473EB23B12433FE0601E"/>
    <w:rsid w:val="003003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FE976-F2C2-45FE-83EB-0CC55EA4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Регламентный ВНД</Template>
  <TotalTime>0</TotalTime>
  <Pages>6</Pages>
  <Words>1346</Words>
  <Characters>11895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13215</CharactersWithSpaces>
  <SharedDoc>false</SharedDoc>
  <HLinks>
    <vt:vector size="54" baseType="variant">
      <vt:variant>
        <vt:i4>1966135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_Toc225142487</vt:lpwstr>
      </vt:variant>
      <vt:variant>
        <vt:i4>1966135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_Toc225142486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_Toc225142485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_Toc225142484</vt:lpwstr>
      </vt:variant>
      <vt:variant>
        <vt:i4>1966135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_Toc225142483</vt:lpwstr>
      </vt:variant>
      <vt:variant>
        <vt:i4>1966135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_Toc225142482</vt:lpwstr>
      </vt:variant>
      <vt:variant>
        <vt:i4>1966135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_Toc225142481</vt:lpwstr>
      </vt:variant>
      <vt:variant>
        <vt:i4>1966135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_Toc225142480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_Toc225142479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Gumenyuk Dmitry</dc:creator>
  <cp:keywords/>
  <dc:description/>
  <cp:lastModifiedBy>Gumenyuk Dmitry</cp:lastModifiedBy>
  <cp:revision>2</cp:revision>
  <cp:lastPrinted>2021-08-23T06:06:00Z</cp:lastPrinted>
  <dcterms:created xsi:type="dcterms:W3CDTF">2021-09-02T13:05:00Z</dcterms:created>
  <dcterms:modified xsi:type="dcterms:W3CDTF">2021-09-02T13:05:00Z</dcterms:modified>
</cp:coreProperties>
</file>